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353" w:rsidRDefault="009C5353" w:rsidP="00397A6C">
      <w:pPr>
        <w:pStyle w:val="SegoeLightUIbody"/>
        <w:rPr>
          <w:b/>
          <w:sz w:val="40"/>
          <w:szCs w:val="40"/>
        </w:rPr>
      </w:pPr>
    </w:p>
    <w:p w:rsidR="009C5353" w:rsidRPr="008675DB" w:rsidRDefault="009C5353" w:rsidP="00397A6C">
      <w:pPr>
        <w:pStyle w:val="SegoeLightUIbody"/>
        <w:rPr>
          <w:b/>
          <w:sz w:val="20"/>
          <w:szCs w:val="20"/>
        </w:rPr>
      </w:pPr>
    </w:p>
    <w:p w:rsidR="005E64D0" w:rsidRPr="00615B49" w:rsidRDefault="009C5353" w:rsidP="00397A6C">
      <w:pPr>
        <w:pStyle w:val="SegoeLightUIbody"/>
        <w:rPr>
          <w:b/>
          <w:sz w:val="44"/>
          <w:szCs w:val="44"/>
        </w:rPr>
      </w:pPr>
      <w:r w:rsidRPr="00615B49">
        <w:rPr>
          <w:b/>
          <w:sz w:val="44"/>
          <w:szCs w:val="44"/>
        </w:rPr>
        <w:t>202</w:t>
      </w:r>
      <w:r w:rsidR="009B2878">
        <w:rPr>
          <w:b/>
          <w:sz w:val="44"/>
          <w:szCs w:val="44"/>
        </w:rPr>
        <w:t>4</w:t>
      </w:r>
      <w:r w:rsidRPr="00615B49">
        <w:rPr>
          <w:b/>
          <w:sz w:val="44"/>
          <w:szCs w:val="44"/>
        </w:rPr>
        <w:t xml:space="preserve"> Presidents’ Scholarship Information</w:t>
      </w:r>
    </w:p>
    <w:p w:rsidR="005E64D0" w:rsidRPr="009C5353" w:rsidRDefault="005E64D0" w:rsidP="00397A6C">
      <w:pPr>
        <w:pStyle w:val="SegoeLightUIbody"/>
        <w:rPr>
          <w:szCs w:val="22"/>
        </w:rPr>
      </w:pPr>
    </w:p>
    <w:p w:rsidR="005E64D0" w:rsidRPr="00A61717" w:rsidRDefault="009C5353" w:rsidP="00397A6C">
      <w:pPr>
        <w:pStyle w:val="SegoeLightUIbody"/>
        <w:rPr>
          <w:color w:val="00448A" w:themeColor="accent1" w:themeShade="BF"/>
          <w:szCs w:val="22"/>
        </w:rPr>
      </w:pPr>
      <w:r w:rsidRPr="00A61717">
        <w:rPr>
          <w:color w:val="00448A" w:themeColor="accent1" w:themeShade="BF"/>
          <w:szCs w:val="22"/>
        </w:rPr>
        <w:t>In keeping with our promise and values, Cook Children’s has created the Presidents’ Scholarship to establish a legacy for health care through academic achievement.</w:t>
      </w:r>
    </w:p>
    <w:p w:rsidR="009C5353" w:rsidRPr="00A61717" w:rsidRDefault="009C5353" w:rsidP="00397A6C">
      <w:pPr>
        <w:pStyle w:val="SegoeLightUIbody"/>
        <w:rPr>
          <w:color w:val="00448A" w:themeColor="accent1" w:themeShade="BF"/>
          <w:szCs w:val="22"/>
        </w:rPr>
      </w:pPr>
    </w:p>
    <w:p w:rsidR="009C5353" w:rsidRPr="00A61717" w:rsidRDefault="009C5353" w:rsidP="009C5353">
      <w:pPr>
        <w:rPr>
          <w:color w:val="00448A" w:themeColor="accent1" w:themeShade="BF"/>
          <w:szCs w:val="22"/>
        </w:rPr>
      </w:pPr>
      <w:r w:rsidRPr="00A61717">
        <w:rPr>
          <w:color w:val="00448A" w:themeColor="accent1" w:themeShade="BF"/>
          <w:szCs w:val="22"/>
        </w:rPr>
        <w:t>Financial need, academic accomplishment and alignment with Cook Children’s mission will be considered.</w:t>
      </w:r>
    </w:p>
    <w:p w:rsidR="005E64D0" w:rsidRPr="009C5353" w:rsidRDefault="005E64D0" w:rsidP="009C5353"/>
    <w:p w:rsidR="009C5353" w:rsidRPr="00A61717" w:rsidRDefault="009C5353" w:rsidP="009C5353">
      <w:pPr>
        <w:rPr>
          <w:b/>
          <w:color w:val="002D5C" w:themeColor="accent1" w:themeShade="80"/>
          <w:sz w:val="24"/>
        </w:rPr>
      </w:pPr>
      <w:r w:rsidRPr="00A61717">
        <w:rPr>
          <w:b/>
          <w:color w:val="002D5C" w:themeColor="accent1" w:themeShade="80"/>
          <w:sz w:val="24"/>
        </w:rPr>
        <w:t>Eligibility</w:t>
      </w:r>
    </w:p>
    <w:p w:rsidR="009C5353" w:rsidRPr="00A30557" w:rsidRDefault="009C5353" w:rsidP="009C5353">
      <w:pPr>
        <w:rPr>
          <w:sz w:val="20"/>
          <w:szCs w:val="20"/>
        </w:rPr>
      </w:pPr>
      <w:r w:rsidRPr="00A30557">
        <w:rPr>
          <w:sz w:val="20"/>
          <w:szCs w:val="20"/>
        </w:rPr>
        <w:t>Scholarship is open to dependent children of full-time and half-time Cook Children’s employees in good standing with a minimum of 1 year of eligible service from the date these applications are due. (A dependent child must be under 26 years of age during the academic year being applied for and is defined as):</w:t>
      </w:r>
      <w:r w:rsidRPr="00A30557">
        <w:rPr>
          <w:sz w:val="20"/>
          <w:szCs w:val="20"/>
        </w:rPr>
        <w:br/>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biological 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stepchild;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legally adopted child;</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An employee’s foster child, including any child placed with an employee for adoption; or</w:t>
      </w:r>
    </w:p>
    <w:p w:rsidR="009C5353" w:rsidRPr="00A30557" w:rsidRDefault="009C5353" w:rsidP="00A30557">
      <w:pPr>
        <w:pStyle w:val="ListParagraph"/>
        <w:numPr>
          <w:ilvl w:val="0"/>
          <w:numId w:val="5"/>
        </w:numPr>
        <w:rPr>
          <w:rFonts w:ascii="Segoe UI Light" w:hAnsi="Segoe UI Light" w:cs="Segoe UI Light"/>
          <w:sz w:val="20"/>
          <w:szCs w:val="20"/>
        </w:rPr>
      </w:pPr>
      <w:r w:rsidRPr="00A30557">
        <w:rPr>
          <w:rFonts w:ascii="Segoe UI Light" w:hAnsi="Segoe UI Light" w:cs="Segoe UI Light"/>
          <w:sz w:val="20"/>
          <w:szCs w:val="20"/>
        </w:rPr>
        <w:t xml:space="preserve">Any child for whom an employee is responsible under court order.   </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Applicant must be enrolled as a full-time student, seeking their first degree in a baccalaureate program for the 202</w:t>
      </w:r>
      <w:r w:rsidR="00633BA5">
        <w:rPr>
          <w:sz w:val="20"/>
          <w:szCs w:val="20"/>
        </w:rPr>
        <w:t>4</w:t>
      </w:r>
      <w:r w:rsidRPr="00A30557">
        <w:rPr>
          <w:sz w:val="20"/>
          <w:szCs w:val="20"/>
        </w:rPr>
        <w:t xml:space="preserve"> – 202</w:t>
      </w:r>
      <w:r w:rsidR="00633BA5">
        <w:rPr>
          <w:sz w:val="20"/>
          <w:szCs w:val="20"/>
        </w:rPr>
        <w:t>5</w:t>
      </w:r>
      <w:r w:rsidRPr="00A30557">
        <w:rPr>
          <w:sz w:val="20"/>
          <w:szCs w:val="20"/>
        </w:rPr>
        <w:t xml:space="preserve"> academic year. </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Applicant must intend to pursue a degree applicable to the health care workforce (business, marketing, communications, nursing, respiratory therapy, etc.).</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All applicants, whether needs-based or merit-based, must have a minimum of a 3.0 cumulative grade point average on a 4.0 scale.</w:t>
      </w:r>
    </w:p>
    <w:p w:rsidR="00A30557" w:rsidRPr="00A30557" w:rsidRDefault="00A30557" w:rsidP="009C5353">
      <w:pPr>
        <w:rPr>
          <w:sz w:val="20"/>
          <w:szCs w:val="20"/>
        </w:rPr>
      </w:pPr>
    </w:p>
    <w:p w:rsidR="009C5353" w:rsidRPr="00A30557" w:rsidRDefault="009C5353" w:rsidP="009C5353">
      <w:pPr>
        <w:rPr>
          <w:sz w:val="20"/>
          <w:szCs w:val="20"/>
        </w:rPr>
      </w:pPr>
      <w:r w:rsidRPr="00A30557">
        <w:rPr>
          <w:sz w:val="20"/>
          <w:szCs w:val="20"/>
        </w:rPr>
        <w:t xml:space="preserve">Who is </w:t>
      </w:r>
      <w:r w:rsidRPr="00A30557">
        <w:rPr>
          <w:sz w:val="20"/>
          <w:szCs w:val="20"/>
          <w:u w:val="single"/>
        </w:rPr>
        <w:t>not</w:t>
      </w:r>
      <w:r w:rsidRPr="00A30557">
        <w:rPr>
          <w:sz w:val="20"/>
          <w:szCs w:val="20"/>
        </w:rPr>
        <w:t xml:space="preserve"> </w:t>
      </w:r>
      <w:proofErr w:type="gramStart"/>
      <w:r w:rsidRPr="00A30557">
        <w:rPr>
          <w:sz w:val="20"/>
          <w:szCs w:val="20"/>
        </w:rPr>
        <w:t>eligible:</w:t>
      </w:r>
      <w:proofErr w:type="gramEnd"/>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Grandchildren of employees unless the employee is the legal guardian</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Dependents of employees who are less than half-time</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Dependents of Cook Children’s executives and medical directors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Students who are pursuing second degrees or graduate degrees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Students who are enrolled in universities other than four-year universities</w:t>
      </w:r>
    </w:p>
    <w:p w:rsidR="009C5353" w:rsidRPr="00A30557" w:rsidRDefault="009C5353" w:rsidP="00A30557">
      <w:pPr>
        <w:pStyle w:val="ListParagraph"/>
        <w:numPr>
          <w:ilvl w:val="0"/>
          <w:numId w:val="6"/>
        </w:numPr>
        <w:rPr>
          <w:rFonts w:ascii="Segoe UI Light" w:hAnsi="Segoe UI Light" w:cs="Segoe UI Light"/>
          <w:sz w:val="20"/>
          <w:szCs w:val="20"/>
        </w:rPr>
      </w:pPr>
      <w:r w:rsidRPr="00A30557">
        <w:rPr>
          <w:rFonts w:ascii="Segoe UI Light" w:hAnsi="Segoe UI Light" w:cs="Segoe UI Light"/>
          <w:sz w:val="20"/>
          <w:szCs w:val="20"/>
        </w:rPr>
        <w:t>Prior scholarship recipients</w:t>
      </w:r>
    </w:p>
    <w:p w:rsidR="009C5353" w:rsidRPr="00A30557" w:rsidRDefault="009C5353" w:rsidP="009C5353">
      <w:pPr>
        <w:rPr>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Selection Process</w:t>
      </w:r>
    </w:p>
    <w:p w:rsidR="009C5353" w:rsidRPr="00A30557" w:rsidRDefault="009C5353" w:rsidP="009C5353">
      <w:pPr>
        <w:rPr>
          <w:sz w:val="20"/>
          <w:szCs w:val="20"/>
        </w:rPr>
      </w:pPr>
      <w:r w:rsidRPr="00A30557">
        <w:rPr>
          <w:sz w:val="20"/>
          <w:szCs w:val="20"/>
        </w:rPr>
        <w:t xml:space="preserve">Applications must include the attached application form, </w:t>
      </w:r>
      <w:r w:rsidR="00633BA5">
        <w:rPr>
          <w:sz w:val="20"/>
          <w:szCs w:val="20"/>
        </w:rPr>
        <w:t xml:space="preserve">health care impact statement, </w:t>
      </w:r>
      <w:r w:rsidRPr="00A30557">
        <w:rPr>
          <w:sz w:val="20"/>
          <w:szCs w:val="20"/>
        </w:rPr>
        <w:t>an overview of school and community contributions/resume, two essays</w:t>
      </w:r>
      <w:r w:rsidR="00B2126D">
        <w:rPr>
          <w:sz w:val="20"/>
          <w:szCs w:val="20"/>
        </w:rPr>
        <w:t>,</w:t>
      </w:r>
      <w:r w:rsidRPr="00A30557">
        <w:rPr>
          <w:sz w:val="20"/>
          <w:szCs w:val="20"/>
        </w:rPr>
        <w:t xml:space="preserve"> two letters of recommendation (wi</w:t>
      </w:r>
      <w:r w:rsidR="00B2126D">
        <w:rPr>
          <w:sz w:val="20"/>
          <w:szCs w:val="20"/>
        </w:rPr>
        <w:t>th at least one from a teacher)</w:t>
      </w:r>
      <w:r w:rsidRPr="00A30557">
        <w:rPr>
          <w:sz w:val="20"/>
          <w:szCs w:val="20"/>
        </w:rPr>
        <w:t xml:space="preserve"> </w:t>
      </w:r>
      <w:r w:rsidR="00B2126D">
        <w:rPr>
          <w:sz w:val="20"/>
          <w:szCs w:val="20"/>
        </w:rPr>
        <w:t xml:space="preserve">and </w:t>
      </w:r>
      <w:r w:rsidRPr="00A30557">
        <w:rPr>
          <w:sz w:val="20"/>
          <w:szCs w:val="20"/>
        </w:rPr>
        <w:t xml:space="preserve">evidence of GPA </w:t>
      </w:r>
      <w:r w:rsidRPr="00A30557">
        <w:rPr>
          <w:sz w:val="20"/>
          <w:szCs w:val="20"/>
        </w:rPr>
        <w:sym w:font="Symbol" w:char="F0B3"/>
      </w:r>
      <w:r w:rsidRPr="00A30557">
        <w:rPr>
          <w:sz w:val="20"/>
          <w:szCs w:val="20"/>
        </w:rPr>
        <w:t xml:space="preserve"> 3.0 (official or unofficial transcripts will be sufficient).</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College freshmen and sophomores include full HS transcript and all college hours</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College juniors and seniors include all college hours</w:t>
      </w:r>
    </w:p>
    <w:p w:rsidR="009C5353" w:rsidRPr="00A30557" w:rsidRDefault="009C5353" w:rsidP="00A30557">
      <w:pPr>
        <w:pStyle w:val="ListParagraph"/>
        <w:numPr>
          <w:ilvl w:val="0"/>
          <w:numId w:val="7"/>
        </w:numPr>
        <w:rPr>
          <w:rFonts w:ascii="Segoe UI Light" w:hAnsi="Segoe UI Light" w:cs="Segoe UI Light"/>
          <w:sz w:val="20"/>
          <w:szCs w:val="20"/>
        </w:rPr>
      </w:pPr>
      <w:r w:rsidRPr="00A30557">
        <w:rPr>
          <w:rFonts w:ascii="Segoe UI Light" w:hAnsi="Segoe UI Light" w:cs="Segoe UI Light"/>
          <w:sz w:val="20"/>
          <w:szCs w:val="20"/>
        </w:rPr>
        <w:t>Students applying for a needs-based scholarship must complete the release for verification of unmet financial need through the chosen university</w:t>
      </w:r>
    </w:p>
    <w:p w:rsidR="00A61717" w:rsidRDefault="00A61717" w:rsidP="009C5353">
      <w:pPr>
        <w:rPr>
          <w:sz w:val="20"/>
          <w:szCs w:val="20"/>
        </w:rPr>
      </w:pPr>
    </w:p>
    <w:p w:rsidR="00434F5E" w:rsidRDefault="00434F5E" w:rsidP="009C5353">
      <w:pPr>
        <w:rPr>
          <w:sz w:val="20"/>
          <w:szCs w:val="20"/>
        </w:rPr>
      </w:pPr>
    </w:p>
    <w:p w:rsidR="009C5353" w:rsidRPr="00A30557" w:rsidRDefault="009C5353" w:rsidP="009C5353">
      <w:pPr>
        <w:rPr>
          <w:sz w:val="20"/>
          <w:szCs w:val="20"/>
        </w:rPr>
      </w:pPr>
      <w:r w:rsidRPr="00A30557">
        <w:rPr>
          <w:sz w:val="20"/>
          <w:szCs w:val="20"/>
        </w:rPr>
        <w:lastRenderedPageBreak/>
        <w:t>Applications will be</w:t>
      </w:r>
      <w:r w:rsidR="00615B49">
        <w:rPr>
          <w:sz w:val="20"/>
          <w:szCs w:val="20"/>
        </w:rPr>
        <w:t xml:space="preserve"> </w:t>
      </w:r>
      <w:r w:rsidRPr="00A30557">
        <w:rPr>
          <w:sz w:val="20"/>
          <w:szCs w:val="20"/>
        </w:rPr>
        <w:t>evaluated by a committee of employees from Cook Children’s companies.</w:t>
      </w:r>
    </w:p>
    <w:p w:rsidR="00A30557" w:rsidRDefault="00A30557" w:rsidP="009C5353">
      <w:pPr>
        <w:rPr>
          <w:sz w:val="20"/>
          <w:szCs w:val="20"/>
        </w:rPr>
      </w:pPr>
    </w:p>
    <w:p w:rsidR="009C5353" w:rsidRPr="00A30557" w:rsidRDefault="009C5353" w:rsidP="009C5353">
      <w:pPr>
        <w:rPr>
          <w:sz w:val="20"/>
          <w:szCs w:val="20"/>
        </w:rPr>
      </w:pPr>
      <w:r w:rsidRPr="00A30557">
        <w:rPr>
          <w:sz w:val="20"/>
          <w:szCs w:val="20"/>
        </w:rPr>
        <w:t>Evaluation of applications will include financial need, academic accomplishments and alignment with Cook Children’s values.</w:t>
      </w:r>
    </w:p>
    <w:p w:rsidR="00A30557" w:rsidRDefault="00A30557" w:rsidP="009C5353">
      <w:pPr>
        <w:rPr>
          <w:sz w:val="20"/>
          <w:szCs w:val="20"/>
        </w:rPr>
      </w:pPr>
    </w:p>
    <w:p w:rsidR="009C5353" w:rsidRPr="00A30557" w:rsidRDefault="009C5353" w:rsidP="009C5353">
      <w:pPr>
        <w:rPr>
          <w:sz w:val="20"/>
          <w:szCs w:val="20"/>
        </w:rPr>
      </w:pPr>
      <w:r w:rsidRPr="00A30557">
        <w:rPr>
          <w:sz w:val="20"/>
          <w:szCs w:val="20"/>
        </w:rPr>
        <w:t>Award amounts will be determined by number of selected applications. The t</w:t>
      </w:r>
      <w:r w:rsidR="00BA0F3F">
        <w:rPr>
          <w:sz w:val="20"/>
          <w:szCs w:val="20"/>
        </w:rPr>
        <w:t>otal award money available is $</w:t>
      </w:r>
      <w:r w:rsidR="00604AF6">
        <w:rPr>
          <w:sz w:val="20"/>
          <w:szCs w:val="20"/>
        </w:rPr>
        <w:t>6</w:t>
      </w:r>
      <w:bookmarkStart w:id="0" w:name="_GoBack"/>
      <w:bookmarkEnd w:id="0"/>
      <w:r w:rsidRPr="00A30557">
        <w:rPr>
          <w:sz w:val="20"/>
          <w:szCs w:val="20"/>
        </w:rPr>
        <w:t xml:space="preserve">0,000. Awards are contingent upon evidence of full-time enrollment and evidence of financial need if applying for a needs-based scholarship. </w:t>
      </w:r>
    </w:p>
    <w:p w:rsidR="00272E1F" w:rsidRPr="00A30557" w:rsidRDefault="00272E1F" w:rsidP="009C5353">
      <w:pPr>
        <w:rPr>
          <w:sz w:val="20"/>
          <w:szCs w:val="20"/>
        </w:rPr>
      </w:pPr>
    </w:p>
    <w:p w:rsidR="009C5353" w:rsidRPr="00A30557" w:rsidRDefault="009C5353" w:rsidP="009C5353">
      <w:pPr>
        <w:rPr>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Timeline</w:t>
      </w:r>
    </w:p>
    <w:p w:rsidR="009C5353" w:rsidRPr="00A30557" w:rsidRDefault="009B2878" w:rsidP="009C5353">
      <w:pPr>
        <w:rPr>
          <w:sz w:val="20"/>
          <w:szCs w:val="20"/>
        </w:rPr>
      </w:pPr>
      <w:r>
        <w:rPr>
          <w:sz w:val="20"/>
          <w:szCs w:val="20"/>
        </w:rPr>
        <w:t>April 8, 2024</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Deadline for receipt of application</w:t>
      </w:r>
    </w:p>
    <w:p w:rsidR="009C5353" w:rsidRPr="00A30557" w:rsidRDefault="009B2878" w:rsidP="009C5353">
      <w:pPr>
        <w:rPr>
          <w:sz w:val="20"/>
          <w:szCs w:val="20"/>
        </w:rPr>
      </w:pPr>
      <w:r>
        <w:rPr>
          <w:sz w:val="20"/>
          <w:szCs w:val="20"/>
        </w:rPr>
        <w:t>May 2024</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 xml:space="preserve">Scholarship award </w:t>
      </w:r>
      <w:proofErr w:type="gramStart"/>
      <w:r w:rsidR="009C5353" w:rsidRPr="00A30557">
        <w:rPr>
          <w:sz w:val="20"/>
          <w:szCs w:val="20"/>
        </w:rPr>
        <w:t>notification</w:t>
      </w:r>
      <w:proofErr w:type="gramEnd"/>
    </w:p>
    <w:p w:rsidR="009C5353" w:rsidRPr="00A30557" w:rsidRDefault="00263E90" w:rsidP="009C5353">
      <w:pPr>
        <w:rPr>
          <w:sz w:val="20"/>
          <w:szCs w:val="20"/>
        </w:rPr>
      </w:pPr>
      <w:r>
        <w:rPr>
          <w:sz w:val="20"/>
          <w:szCs w:val="20"/>
        </w:rPr>
        <w:t xml:space="preserve">TBD (last week of </w:t>
      </w:r>
      <w:r w:rsidR="009B2878">
        <w:rPr>
          <w:sz w:val="20"/>
          <w:szCs w:val="20"/>
        </w:rPr>
        <w:t>June 2024</w:t>
      </w:r>
      <w:r>
        <w:rPr>
          <w:sz w:val="20"/>
          <w:szCs w:val="20"/>
        </w:rPr>
        <w:t>)</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Scholarship award recognition program</w:t>
      </w:r>
    </w:p>
    <w:p w:rsidR="009C5353" w:rsidRPr="00A30557" w:rsidRDefault="009B2878" w:rsidP="009C5353">
      <w:pPr>
        <w:rPr>
          <w:sz w:val="20"/>
          <w:szCs w:val="20"/>
        </w:rPr>
      </w:pPr>
      <w:r>
        <w:rPr>
          <w:sz w:val="20"/>
          <w:szCs w:val="20"/>
        </w:rPr>
        <w:t>August 2024</w:t>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r>
      <w:r w:rsidR="009C5353" w:rsidRPr="00A30557">
        <w:rPr>
          <w:sz w:val="20"/>
          <w:szCs w:val="20"/>
        </w:rPr>
        <w:tab/>
        <w:t>Payment sent to recipient’s university</w:t>
      </w:r>
    </w:p>
    <w:p w:rsidR="009C5353" w:rsidRPr="00A30557" w:rsidRDefault="009C5353" w:rsidP="009C5353">
      <w:pPr>
        <w:rPr>
          <w:sz w:val="20"/>
          <w:szCs w:val="20"/>
        </w:rPr>
      </w:pPr>
    </w:p>
    <w:p w:rsidR="009C5353" w:rsidRPr="00A30557" w:rsidRDefault="009C5353" w:rsidP="009C5353">
      <w:pPr>
        <w:rPr>
          <w:sz w:val="20"/>
          <w:szCs w:val="20"/>
        </w:rPr>
      </w:pPr>
    </w:p>
    <w:p w:rsidR="009C5353" w:rsidRDefault="009C5353" w:rsidP="009C5353">
      <w:pPr>
        <w:rPr>
          <w:b/>
          <w:sz w:val="20"/>
          <w:szCs w:val="20"/>
        </w:rPr>
      </w:pPr>
    </w:p>
    <w:p w:rsidR="00A30557" w:rsidRDefault="00A30557" w:rsidP="009C5353">
      <w:pPr>
        <w:rPr>
          <w:b/>
          <w:sz w:val="20"/>
          <w:szCs w:val="20"/>
        </w:rPr>
      </w:pPr>
    </w:p>
    <w:p w:rsidR="00A30557" w:rsidRPr="00A30557" w:rsidRDefault="00A30557" w:rsidP="009C5353">
      <w:pPr>
        <w:rPr>
          <w:b/>
          <w:sz w:val="20"/>
          <w:szCs w:val="20"/>
        </w:rPr>
      </w:pPr>
    </w:p>
    <w:p w:rsidR="009C5353" w:rsidRPr="00A61717" w:rsidRDefault="009C5353" w:rsidP="009C5353">
      <w:pPr>
        <w:rPr>
          <w:b/>
          <w:color w:val="002D5C" w:themeColor="accent1" w:themeShade="80"/>
          <w:sz w:val="24"/>
        </w:rPr>
      </w:pPr>
      <w:r w:rsidRPr="00A61717">
        <w:rPr>
          <w:b/>
          <w:color w:val="002D5C" w:themeColor="accent1" w:themeShade="80"/>
          <w:sz w:val="24"/>
        </w:rPr>
        <w:t>Checklist for attachments</w:t>
      </w:r>
    </w:p>
    <w:p w:rsidR="009C5353" w:rsidRPr="00A30557" w:rsidRDefault="009C5353" w:rsidP="009C5353">
      <w:pPr>
        <w:rPr>
          <w:sz w:val="20"/>
          <w:szCs w:val="20"/>
        </w:rPr>
      </w:pPr>
    </w:p>
    <w:p w:rsidR="009C5353"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bookmarkStart w:id="1" w:name="Check1"/>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bookmarkEnd w:id="1"/>
      <w:r w:rsidRPr="00A30557">
        <w:rPr>
          <w:sz w:val="20"/>
          <w:szCs w:val="20"/>
        </w:rPr>
        <w:t xml:space="preserve"> Application (sections A-</w:t>
      </w:r>
      <w:r w:rsidR="00DC3763">
        <w:rPr>
          <w:sz w:val="20"/>
          <w:szCs w:val="20"/>
        </w:rPr>
        <w:t>C</w:t>
      </w:r>
      <w:r w:rsidRPr="00A30557">
        <w:rPr>
          <w:sz w:val="20"/>
          <w:szCs w:val="20"/>
        </w:rPr>
        <w:t>)</w:t>
      </w:r>
    </w:p>
    <w:p w:rsidR="00DC3763" w:rsidRDefault="00DC3763" w:rsidP="009C5353">
      <w:pPr>
        <w:rPr>
          <w:sz w:val="20"/>
          <w:szCs w:val="20"/>
        </w:rPr>
      </w:pPr>
    </w:p>
    <w:p w:rsidR="00DC3763" w:rsidRPr="00A30557" w:rsidRDefault="00DC376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r w:rsidRPr="00A30557">
        <w:rPr>
          <w:sz w:val="20"/>
          <w:szCs w:val="20"/>
        </w:rPr>
        <w:t xml:space="preserve"> </w:t>
      </w:r>
      <w:r>
        <w:rPr>
          <w:sz w:val="20"/>
          <w:szCs w:val="20"/>
        </w:rPr>
        <w:t>Health Care Impact Statement (section D)</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r w:rsidRPr="00A30557">
        <w:rPr>
          <w:sz w:val="20"/>
          <w:szCs w:val="20"/>
        </w:rPr>
        <w:t xml:space="preserve"> School &amp; Community Contributions / Resume (section E)</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2"/>
            <w:enabled/>
            <w:calcOnExit w:val="0"/>
            <w:checkBox>
              <w:sizeAuto/>
              <w:default w:val="0"/>
            </w:checkBox>
          </w:ffData>
        </w:fldChar>
      </w:r>
      <w:bookmarkStart w:id="2" w:name="Check2"/>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bookmarkEnd w:id="2"/>
      <w:r w:rsidRPr="00A30557">
        <w:rPr>
          <w:sz w:val="20"/>
          <w:szCs w:val="20"/>
        </w:rPr>
        <w:t xml:space="preserve"> Two completed essays (section F)</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3"/>
            <w:enabled/>
            <w:calcOnExit w:val="0"/>
            <w:checkBox>
              <w:sizeAuto/>
              <w:default w:val="0"/>
            </w:checkBox>
          </w:ffData>
        </w:fldChar>
      </w:r>
      <w:bookmarkStart w:id="3" w:name="Check3"/>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bookmarkEnd w:id="3"/>
      <w:r w:rsidRPr="00A30557">
        <w:rPr>
          <w:sz w:val="20"/>
          <w:szCs w:val="20"/>
        </w:rPr>
        <w:t xml:space="preserve"> Two letters of recommendation (at least one from a teacher/professor/advisor)</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5"/>
            <w:enabled/>
            <w:calcOnExit w:val="0"/>
            <w:checkBox>
              <w:sizeAuto/>
              <w:default w:val="0"/>
            </w:checkBox>
          </w:ffData>
        </w:fldChar>
      </w:r>
      <w:bookmarkStart w:id="4" w:name="Check5"/>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bookmarkEnd w:id="4"/>
      <w:r w:rsidRPr="00A30557">
        <w:rPr>
          <w:sz w:val="20"/>
          <w:szCs w:val="20"/>
        </w:rPr>
        <w:t xml:space="preserve"> Evidence of cumulative GPA </w:t>
      </w:r>
      <w:r w:rsidRPr="00A30557">
        <w:rPr>
          <w:sz w:val="20"/>
          <w:szCs w:val="20"/>
        </w:rPr>
        <w:sym w:font="Symbol" w:char="F0B3"/>
      </w:r>
      <w:r w:rsidRPr="00A30557">
        <w:rPr>
          <w:sz w:val="20"/>
          <w:szCs w:val="20"/>
        </w:rPr>
        <w:t xml:space="preserve"> 3.0</w:t>
      </w:r>
      <w:r w:rsidR="00683CDC">
        <w:rPr>
          <w:sz w:val="20"/>
          <w:szCs w:val="20"/>
        </w:rPr>
        <w:t xml:space="preserve"> (</w:t>
      </w:r>
      <w:r w:rsidR="00683CDC" w:rsidRPr="00A30557">
        <w:rPr>
          <w:sz w:val="20"/>
          <w:szCs w:val="20"/>
        </w:rPr>
        <w:t>official or unofficial transcripts</w:t>
      </w:r>
      <w:r w:rsidR="00683CDC">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fldChar w:fldCharType="begin">
          <w:ffData>
            <w:name w:val="Check1"/>
            <w:enabled/>
            <w:calcOnExit w:val="0"/>
            <w:checkBox>
              <w:sizeAuto/>
              <w:default w:val="0"/>
            </w:checkBox>
          </w:ffData>
        </w:fldChar>
      </w:r>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r w:rsidRPr="00A30557">
        <w:rPr>
          <w:sz w:val="20"/>
          <w:szCs w:val="20"/>
        </w:rPr>
        <w:t xml:space="preserve"> Completed Release for Verification of Financial Need form (</w:t>
      </w:r>
      <w:r w:rsidR="00683CDC" w:rsidRPr="00633BA5">
        <w:rPr>
          <w:sz w:val="20"/>
          <w:szCs w:val="20"/>
          <w:u w:val="single"/>
        </w:rPr>
        <w:t xml:space="preserve">only </w:t>
      </w:r>
      <w:r w:rsidRPr="00633BA5">
        <w:rPr>
          <w:sz w:val="20"/>
          <w:szCs w:val="20"/>
          <w:u w:val="single"/>
        </w:rPr>
        <w:t>if applying for a needs-based scholarship</w:t>
      </w:r>
      <w:r w:rsidRPr="00A30557">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9C5353" w:rsidP="009B2878">
      <w:pPr>
        <w:ind w:left="720" w:hanging="720"/>
        <w:rPr>
          <w:sz w:val="20"/>
          <w:szCs w:val="20"/>
        </w:rPr>
      </w:pPr>
      <w:r w:rsidRPr="00A30557">
        <w:rPr>
          <w:sz w:val="20"/>
          <w:szCs w:val="20"/>
        </w:rPr>
        <w:fldChar w:fldCharType="begin">
          <w:ffData>
            <w:name w:val="Check5"/>
            <w:enabled/>
            <w:calcOnExit w:val="0"/>
            <w:checkBox>
              <w:sizeAuto/>
              <w:default w:val="0"/>
            </w:checkBox>
          </w:ffData>
        </w:fldChar>
      </w:r>
      <w:r w:rsidRPr="00A30557">
        <w:rPr>
          <w:sz w:val="20"/>
          <w:szCs w:val="20"/>
        </w:rPr>
        <w:instrText xml:space="preserve"> FORMCHECKBOX </w:instrText>
      </w:r>
      <w:r w:rsidR="00604AF6">
        <w:rPr>
          <w:sz w:val="20"/>
          <w:szCs w:val="20"/>
        </w:rPr>
      </w:r>
      <w:r w:rsidR="00604AF6">
        <w:rPr>
          <w:sz w:val="20"/>
          <w:szCs w:val="20"/>
        </w:rPr>
        <w:fldChar w:fldCharType="separate"/>
      </w:r>
      <w:r w:rsidRPr="00A30557">
        <w:rPr>
          <w:sz w:val="20"/>
          <w:szCs w:val="20"/>
        </w:rPr>
        <w:fldChar w:fldCharType="end"/>
      </w:r>
      <w:r w:rsidRPr="00A30557">
        <w:rPr>
          <w:sz w:val="20"/>
          <w:szCs w:val="20"/>
        </w:rPr>
        <w:t xml:space="preserve"> Completed application must be </w:t>
      </w:r>
      <w:r w:rsidR="009B2878" w:rsidRPr="009B2878">
        <w:rPr>
          <w:b/>
          <w:sz w:val="20"/>
          <w:szCs w:val="20"/>
        </w:rPr>
        <w:t>mailed or delivered in person</w:t>
      </w:r>
      <w:r w:rsidR="009B2878">
        <w:rPr>
          <w:sz w:val="20"/>
          <w:szCs w:val="20"/>
        </w:rPr>
        <w:t xml:space="preserve"> to the address below a</w:t>
      </w:r>
      <w:r w:rsidRPr="00A30557">
        <w:rPr>
          <w:sz w:val="20"/>
          <w:szCs w:val="20"/>
        </w:rPr>
        <w:t xml:space="preserve">nd </w:t>
      </w:r>
      <w:r w:rsidRPr="00683CDC">
        <w:rPr>
          <w:b/>
          <w:sz w:val="20"/>
          <w:szCs w:val="20"/>
          <w:u w:val="single"/>
        </w:rPr>
        <w:t>received no</w:t>
      </w:r>
      <w:r w:rsidR="009B2878">
        <w:rPr>
          <w:b/>
          <w:sz w:val="20"/>
          <w:szCs w:val="20"/>
          <w:u w:val="single"/>
        </w:rPr>
        <w:t xml:space="preserve"> later than 5:00 p.m. on </w:t>
      </w:r>
      <w:r w:rsidR="00C22B50">
        <w:rPr>
          <w:b/>
          <w:sz w:val="20"/>
          <w:szCs w:val="20"/>
          <w:u w:val="single"/>
        </w:rPr>
        <w:t xml:space="preserve">Monday, </w:t>
      </w:r>
      <w:r w:rsidR="009B2878">
        <w:rPr>
          <w:b/>
          <w:sz w:val="20"/>
          <w:szCs w:val="20"/>
          <w:u w:val="single"/>
        </w:rPr>
        <w:t>April 8</w:t>
      </w:r>
      <w:r w:rsidRPr="00683CDC">
        <w:rPr>
          <w:b/>
          <w:sz w:val="20"/>
          <w:szCs w:val="20"/>
          <w:u w:val="single"/>
        </w:rPr>
        <w:t>, 202</w:t>
      </w:r>
      <w:r w:rsidR="009B2878">
        <w:rPr>
          <w:b/>
          <w:sz w:val="20"/>
          <w:szCs w:val="20"/>
          <w:u w:val="single"/>
        </w:rPr>
        <w:t>4</w:t>
      </w:r>
      <w:r w:rsidRPr="00A30557">
        <w:rPr>
          <w:sz w:val="20"/>
          <w:szCs w:val="20"/>
        </w:rPr>
        <w:t>.</w:t>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9C5353" w:rsidP="00A30557">
      <w:pPr>
        <w:ind w:firstLine="720"/>
        <w:rPr>
          <w:sz w:val="20"/>
          <w:szCs w:val="20"/>
        </w:rPr>
      </w:pPr>
      <w:r w:rsidRPr="00A30557">
        <w:rPr>
          <w:sz w:val="20"/>
          <w:szCs w:val="20"/>
        </w:rPr>
        <w:t>Cook Children’s Health Care System</w:t>
      </w:r>
    </w:p>
    <w:p w:rsidR="009C5353" w:rsidRPr="00A30557" w:rsidRDefault="009C5353" w:rsidP="00A30557">
      <w:pPr>
        <w:ind w:firstLine="720"/>
        <w:rPr>
          <w:sz w:val="20"/>
          <w:szCs w:val="20"/>
        </w:rPr>
      </w:pPr>
      <w:r w:rsidRPr="00A30557">
        <w:rPr>
          <w:sz w:val="20"/>
          <w:szCs w:val="20"/>
        </w:rPr>
        <w:t xml:space="preserve">Attn.: </w:t>
      </w:r>
      <w:r w:rsidR="009B2878">
        <w:rPr>
          <w:sz w:val="20"/>
          <w:szCs w:val="20"/>
        </w:rPr>
        <w:t>Amanda Mendoza</w:t>
      </w:r>
      <w:r w:rsidRPr="00A30557">
        <w:rPr>
          <w:sz w:val="20"/>
          <w:szCs w:val="20"/>
        </w:rPr>
        <w:t xml:space="preserve"> - HR</w:t>
      </w:r>
    </w:p>
    <w:p w:rsidR="009C5353" w:rsidRPr="00A30557" w:rsidRDefault="009B2878" w:rsidP="00A30557">
      <w:pPr>
        <w:ind w:firstLine="720"/>
        <w:rPr>
          <w:sz w:val="20"/>
          <w:szCs w:val="20"/>
        </w:rPr>
      </w:pPr>
      <w:r>
        <w:rPr>
          <w:sz w:val="20"/>
          <w:szCs w:val="20"/>
        </w:rPr>
        <w:t>1500 W. Rosedale Street</w:t>
      </w:r>
    </w:p>
    <w:p w:rsidR="009C5353" w:rsidRPr="00A30557" w:rsidRDefault="009C5353" w:rsidP="00A30557">
      <w:pPr>
        <w:ind w:firstLine="720"/>
        <w:rPr>
          <w:sz w:val="20"/>
          <w:szCs w:val="20"/>
        </w:rPr>
      </w:pPr>
      <w:r w:rsidRPr="00A30557">
        <w:rPr>
          <w:sz w:val="20"/>
          <w:szCs w:val="20"/>
        </w:rPr>
        <w:t>Fort Worth, TX 76104</w:t>
      </w:r>
    </w:p>
    <w:p w:rsidR="009C5353" w:rsidRPr="00A30557" w:rsidRDefault="009C5353" w:rsidP="009C5353">
      <w:pPr>
        <w:rPr>
          <w:sz w:val="20"/>
          <w:szCs w:val="20"/>
        </w:rPr>
      </w:pPr>
    </w:p>
    <w:p w:rsidR="00A30557" w:rsidRPr="00A30557" w:rsidRDefault="00A30557" w:rsidP="009C5353">
      <w:pPr>
        <w:rPr>
          <w:sz w:val="20"/>
          <w:szCs w:val="20"/>
        </w:rPr>
      </w:pPr>
    </w:p>
    <w:p w:rsidR="00A61717" w:rsidRDefault="009C5353" w:rsidP="009C5353">
      <w:pPr>
        <w:rPr>
          <w:b/>
          <w:sz w:val="20"/>
          <w:szCs w:val="20"/>
        </w:rPr>
      </w:pPr>
      <w:r w:rsidRPr="00A30557">
        <w:rPr>
          <w:b/>
          <w:sz w:val="20"/>
          <w:szCs w:val="20"/>
        </w:rPr>
        <w:t xml:space="preserve">Incomplete applications, or those received after the April </w:t>
      </w:r>
      <w:r w:rsidR="00F67994">
        <w:rPr>
          <w:b/>
          <w:sz w:val="20"/>
          <w:szCs w:val="20"/>
        </w:rPr>
        <w:t>8</w:t>
      </w:r>
      <w:r w:rsidRPr="00A30557">
        <w:rPr>
          <w:b/>
          <w:sz w:val="20"/>
          <w:szCs w:val="20"/>
        </w:rPr>
        <w:t>, 5:00pm deadline, will not be reviewed.</w:t>
      </w:r>
    </w:p>
    <w:p w:rsidR="00C22B50" w:rsidRDefault="00C22B50" w:rsidP="009C5353">
      <w:pPr>
        <w:rPr>
          <w:b/>
          <w:sz w:val="20"/>
          <w:szCs w:val="20"/>
        </w:rPr>
      </w:pPr>
    </w:p>
    <w:p w:rsidR="00C22B50" w:rsidRDefault="00C22B50" w:rsidP="009C5353">
      <w:pPr>
        <w:rPr>
          <w:b/>
          <w:sz w:val="20"/>
          <w:szCs w:val="20"/>
        </w:rPr>
      </w:pPr>
    </w:p>
    <w:p w:rsidR="00C22B50" w:rsidRDefault="00B53985" w:rsidP="009C5353">
      <w:pPr>
        <w:rPr>
          <w:sz w:val="20"/>
          <w:szCs w:val="20"/>
        </w:rPr>
      </w:pPr>
      <w:r>
        <w:rPr>
          <w:sz w:val="20"/>
          <w:szCs w:val="20"/>
        </w:rPr>
        <w:t>Please send q</w:t>
      </w:r>
      <w:r w:rsidR="00C22B50">
        <w:rPr>
          <w:sz w:val="20"/>
          <w:szCs w:val="20"/>
        </w:rPr>
        <w:t xml:space="preserve">uestions </w:t>
      </w:r>
      <w:r>
        <w:rPr>
          <w:sz w:val="20"/>
          <w:szCs w:val="20"/>
        </w:rPr>
        <w:t xml:space="preserve">related to the Presidents’ Scholarship </w:t>
      </w:r>
      <w:r w:rsidR="001E6914">
        <w:rPr>
          <w:sz w:val="20"/>
          <w:szCs w:val="20"/>
        </w:rPr>
        <w:t xml:space="preserve">program and submission process </w:t>
      </w:r>
      <w:r w:rsidR="00C22B50">
        <w:rPr>
          <w:sz w:val="20"/>
          <w:szCs w:val="20"/>
        </w:rPr>
        <w:t xml:space="preserve">to Amanda Mendoza at </w:t>
      </w:r>
      <w:hyperlink r:id="rId10" w:history="1">
        <w:r w:rsidRPr="00762291">
          <w:rPr>
            <w:rStyle w:val="Hyperlink"/>
            <w:sz w:val="20"/>
            <w:szCs w:val="20"/>
          </w:rPr>
          <w:t>amanda.mendoza@cookchildrens.org</w:t>
        </w:r>
      </w:hyperlink>
      <w:r>
        <w:rPr>
          <w:sz w:val="20"/>
          <w:szCs w:val="20"/>
        </w:rPr>
        <w:t>.</w:t>
      </w:r>
    </w:p>
    <w:p w:rsidR="001E6914" w:rsidRDefault="001E6914" w:rsidP="009C5353">
      <w:pPr>
        <w:rPr>
          <w:b/>
          <w:sz w:val="20"/>
          <w:szCs w:val="20"/>
        </w:rPr>
      </w:pPr>
    </w:p>
    <w:p w:rsidR="00434F5E" w:rsidRDefault="00434F5E" w:rsidP="009C5353">
      <w:pPr>
        <w:rPr>
          <w:b/>
          <w:sz w:val="20"/>
          <w:szCs w:val="20"/>
        </w:rPr>
      </w:pPr>
    </w:p>
    <w:p w:rsidR="009C5353" w:rsidRPr="00A61717" w:rsidRDefault="00226CDC" w:rsidP="009C5353">
      <w:pPr>
        <w:rPr>
          <w:b/>
          <w:sz w:val="40"/>
          <w:szCs w:val="40"/>
        </w:rPr>
      </w:pPr>
      <w:r w:rsidRPr="00A61717">
        <w:rPr>
          <w:rFonts w:ascii="Arial" w:hAnsi="Arial" w:cs="Arial"/>
          <w:b/>
          <w:noProof/>
          <w:sz w:val="40"/>
          <w:szCs w:val="40"/>
        </w:rPr>
        <mc:AlternateContent>
          <mc:Choice Requires="wps">
            <w:drawing>
              <wp:anchor distT="0" distB="0" distL="114300" distR="114300" simplePos="0" relativeHeight="251659264" behindDoc="0" locked="0" layoutInCell="1" allowOverlap="1" wp14:anchorId="077641EF" wp14:editId="5ECC335B">
                <wp:simplePos x="0" y="0"/>
                <wp:positionH relativeFrom="column">
                  <wp:posOffset>4600575</wp:posOffset>
                </wp:positionH>
                <wp:positionV relativeFrom="paragraph">
                  <wp:posOffset>-485775</wp:posOffset>
                </wp:positionV>
                <wp:extent cx="1828800" cy="457200"/>
                <wp:effectExtent l="9525" t="9525" r="9525" b="952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E2F0EA"/>
                        </a:solidFill>
                        <a:ln w="19050">
                          <a:solidFill>
                            <a:srgbClr val="000000"/>
                          </a:solidFill>
                          <a:miter lim="800000"/>
                          <a:headEnd/>
                          <a:tailEnd/>
                        </a:ln>
                      </wps:spPr>
                      <wps:txb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641EF" id="_x0000_t202" coordsize="21600,21600" o:spt="202" path="m,l,21600r21600,l21600,xe">
                <v:stroke joinstyle="miter"/>
                <v:path gradientshapeok="t" o:connecttype="rect"/>
              </v:shapetype>
              <v:shape id="Text Box 12" o:spid="_x0000_s1026" type="#_x0000_t202" style="position:absolute;margin-left:362.25pt;margin-top:-38.25pt;width:2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" fillcolor="#e2f0ea" strokeweight="1.5pt">
                <v:textbo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v:textbox>
              </v:shape>
            </w:pict>
          </mc:Fallback>
        </mc:AlternateContent>
      </w:r>
      <w:r w:rsidR="009C5353" w:rsidRPr="00A61717">
        <w:rPr>
          <w:b/>
          <w:sz w:val="40"/>
          <w:szCs w:val="40"/>
        </w:rPr>
        <w:t xml:space="preserve">Presidents’ Scholarship </w:t>
      </w:r>
      <w:r w:rsidRPr="00A61717">
        <w:rPr>
          <w:b/>
          <w:sz w:val="40"/>
          <w:szCs w:val="40"/>
        </w:rPr>
        <w:t>– Application</w:t>
      </w:r>
    </w:p>
    <w:p w:rsidR="009C5353" w:rsidRPr="00A61717" w:rsidRDefault="00226CDC" w:rsidP="009C5353">
      <w:pPr>
        <w:rPr>
          <w:sz w:val="26"/>
          <w:szCs w:val="26"/>
        </w:rPr>
      </w:pPr>
      <w:r w:rsidRPr="00A61717">
        <w:rPr>
          <w:sz w:val="26"/>
          <w:szCs w:val="26"/>
        </w:rPr>
        <w:t>Page</w:t>
      </w:r>
      <w:r w:rsidR="009C5353" w:rsidRPr="00A61717">
        <w:rPr>
          <w:sz w:val="26"/>
          <w:szCs w:val="26"/>
        </w:rPr>
        <w:t xml:space="preserve"> 1 of 2</w:t>
      </w:r>
    </w:p>
    <w:p w:rsidR="00226CDC" w:rsidRPr="009C5353" w:rsidRDefault="00226CDC" w:rsidP="009C5353"/>
    <w:p w:rsidR="009C5353" w:rsidRPr="00A30557" w:rsidRDefault="009C5353" w:rsidP="009C5353">
      <w:pPr>
        <w:rPr>
          <w:b/>
          <w:sz w:val="24"/>
        </w:rPr>
      </w:pPr>
      <w:r w:rsidRPr="00A61717">
        <w:rPr>
          <w:b/>
          <w:color w:val="002D5C" w:themeColor="accent1" w:themeShade="80"/>
          <w:sz w:val="24"/>
        </w:rPr>
        <w:t>A)  Demographics</w:t>
      </w:r>
    </w:p>
    <w:p w:rsidR="009C5353" w:rsidRPr="009C5353" w:rsidRDefault="009C5353" w:rsidP="009C5353"/>
    <w:p w:rsidR="009C5353" w:rsidRPr="00A30557" w:rsidRDefault="009C5353" w:rsidP="009C5353">
      <w:pPr>
        <w:rPr>
          <w:b/>
          <w:sz w:val="20"/>
          <w:szCs w:val="20"/>
        </w:rPr>
      </w:pPr>
      <w:r w:rsidRPr="00A30557">
        <w:rPr>
          <w:b/>
          <w:sz w:val="20"/>
          <w:szCs w:val="20"/>
        </w:rPr>
        <w:t>Student Information</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Full name </w:t>
      </w:r>
      <w:r w:rsidRPr="00226CDC">
        <w:rPr>
          <w:sz w:val="20"/>
          <w:szCs w:val="20"/>
          <w:u w:val="single"/>
        </w:rPr>
        <w:fldChar w:fldCharType="begin">
          <w:ffData>
            <w:name w:val="Text1"/>
            <w:enabled/>
            <w:calcOnExit w:val="0"/>
            <w:textInput/>
          </w:ffData>
        </w:fldChar>
      </w:r>
      <w:bookmarkStart w:id="5" w:name="Text1"/>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5"/>
      <w:r w:rsidR="00226CDC">
        <w:rPr>
          <w:sz w:val="20"/>
          <w:szCs w:val="20"/>
          <w:u w:val="single"/>
        </w:rPr>
        <w:t>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Street address </w:t>
      </w:r>
      <w:r w:rsidRPr="00226CDC">
        <w:rPr>
          <w:sz w:val="20"/>
          <w:szCs w:val="20"/>
          <w:u w:val="single"/>
        </w:rPr>
        <w:fldChar w:fldCharType="begin">
          <w:ffData>
            <w:name w:val="Text3"/>
            <w:enabled/>
            <w:calcOnExit w:val="0"/>
            <w:textInput/>
          </w:ffData>
        </w:fldChar>
      </w:r>
      <w:bookmarkStart w:id="6" w:name="Text3"/>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6"/>
      <w:r w:rsidR="00226CDC">
        <w:rPr>
          <w:sz w:val="20"/>
          <w:szCs w:val="20"/>
          <w:u w:val="single"/>
        </w:rPr>
        <w:t>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City/State/Zip </w:t>
      </w:r>
      <w:r w:rsidRPr="00226CDC">
        <w:rPr>
          <w:sz w:val="20"/>
          <w:szCs w:val="20"/>
          <w:u w:val="single"/>
        </w:rPr>
        <w:fldChar w:fldCharType="begin">
          <w:ffData>
            <w:name w:val="Text4"/>
            <w:enabled/>
            <w:calcOnExit w:val="0"/>
            <w:textInput/>
          </w:ffData>
        </w:fldChar>
      </w:r>
      <w:bookmarkStart w:id="7" w:name="Text4"/>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7"/>
      <w:r w:rsidR="00226CDC">
        <w:rPr>
          <w:sz w:val="20"/>
          <w:szCs w:val="20"/>
          <w:u w:val="single"/>
        </w:rPr>
        <w:t>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Telephone </w:t>
      </w:r>
      <w:r w:rsidRPr="00226CDC">
        <w:rPr>
          <w:sz w:val="20"/>
          <w:szCs w:val="20"/>
          <w:u w:val="single"/>
        </w:rPr>
        <w:fldChar w:fldCharType="begin">
          <w:ffData>
            <w:name w:val="Text5"/>
            <w:enabled/>
            <w:calcOnExit w:val="0"/>
            <w:textInput/>
          </w:ffData>
        </w:fldChar>
      </w:r>
      <w:bookmarkStart w:id="8" w:name="Text5"/>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8"/>
      <w:r w:rsidR="00226CDC">
        <w:rPr>
          <w:sz w:val="20"/>
          <w:szCs w:val="20"/>
        </w:rPr>
        <w:t>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E-mail </w:t>
      </w:r>
      <w:r w:rsidRPr="00226CDC">
        <w:rPr>
          <w:sz w:val="20"/>
          <w:szCs w:val="20"/>
          <w:u w:val="single"/>
        </w:rPr>
        <w:fldChar w:fldCharType="begin">
          <w:ffData>
            <w:name w:val="Text6"/>
            <w:enabled/>
            <w:calcOnExit w:val="0"/>
            <w:textInput/>
          </w:ffData>
        </w:fldChar>
      </w:r>
      <w:bookmarkStart w:id="9" w:name="Text6"/>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bookmarkEnd w:id="9"/>
      <w:r w:rsidR="00226CDC">
        <w:rPr>
          <w:sz w:val="20"/>
          <w:szCs w:val="20"/>
          <w:u w:val="single"/>
        </w:rPr>
        <w:t>___________________________________________________________________________________________________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p>
    <w:p w:rsidR="009C5353" w:rsidRPr="00A30557" w:rsidRDefault="00226CDC" w:rsidP="009C5353">
      <w:pPr>
        <w:rPr>
          <w:sz w:val="20"/>
          <w:szCs w:val="20"/>
        </w:rPr>
      </w:pP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r>
        <w:rPr>
          <w:sz w:val="20"/>
          <w:szCs w:val="20"/>
          <w:u w:val="single"/>
        </w:rPr>
        <w:t>__________________________________________________________________________________________________________</w:t>
      </w:r>
    </w:p>
    <w:p w:rsidR="009C5353" w:rsidRPr="00A30557" w:rsidRDefault="009C5353" w:rsidP="009C5353">
      <w:pPr>
        <w:rPr>
          <w:sz w:val="20"/>
          <w:szCs w:val="20"/>
        </w:rPr>
      </w:pPr>
      <w:r w:rsidRPr="00A30557">
        <w:rPr>
          <w:sz w:val="20"/>
          <w:szCs w:val="20"/>
        </w:rPr>
        <w:t>Student Signature</w:t>
      </w:r>
    </w:p>
    <w:p w:rsidR="009C5353" w:rsidRPr="00A30557" w:rsidRDefault="009C5353" w:rsidP="009C5353">
      <w:pPr>
        <w:rPr>
          <w:sz w:val="20"/>
          <w:szCs w:val="20"/>
        </w:rPr>
      </w:pPr>
    </w:p>
    <w:p w:rsidR="009C5353" w:rsidRPr="00A30557" w:rsidRDefault="009C5353" w:rsidP="009C5353">
      <w:pPr>
        <w:rPr>
          <w:sz w:val="20"/>
          <w:szCs w:val="20"/>
        </w:rPr>
      </w:pPr>
    </w:p>
    <w:p w:rsidR="009C5353" w:rsidRPr="00226CDC" w:rsidRDefault="009C5353" w:rsidP="009C5353">
      <w:pPr>
        <w:rPr>
          <w:b/>
          <w:sz w:val="20"/>
          <w:szCs w:val="20"/>
        </w:rPr>
      </w:pPr>
      <w:r w:rsidRPr="00226CDC">
        <w:rPr>
          <w:b/>
          <w:sz w:val="20"/>
          <w:szCs w:val="20"/>
        </w:rPr>
        <w:t>Employee Information</w:t>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Name of parent employed at Cook Children’s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Employee </w:t>
      </w:r>
      <w:r w:rsidR="00226CDC" w:rsidRPr="00A30557">
        <w:rPr>
          <w:sz w:val="20"/>
          <w:szCs w:val="20"/>
        </w:rPr>
        <w:t xml:space="preserve">ID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 xml:space="preserve">Job </w:t>
      </w:r>
      <w:r w:rsidR="00226CDC" w:rsidRPr="00A30557">
        <w:rPr>
          <w:sz w:val="20"/>
          <w:szCs w:val="20"/>
        </w:rPr>
        <w:t xml:space="preserve">Title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Department/Company</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Cook Children’s Phone Number</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r w:rsidRPr="00A30557">
        <w:rPr>
          <w:sz w:val="20"/>
          <w:szCs w:val="20"/>
        </w:rPr>
        <w:t>Cook Children’s Email</w:t>
      </w:r>
      <w:r w:rsidR="00226CDC">
        <w:rPr>
          <w:sz w:val="20"/>
          <w:szCs w:val="20"/>
        </w:rPr>
        <w:t xml:space="preserve"> </w:t>
      </w:r>
      <w:r w:rsidR="00226CDC" w:rsidRPr="00226CDC">
        <w:rPr>
          <w:sz w:val="20"/>
          <w:szCs w:val="20"/>
          <w:u w:val="single"/>
        </w:rPr>
        <w:fldChar w:fldCharType="begin">
          <w:ffData>
            <w:name w:val="Text6"/>
            <w:enabled/>
            <w:calcOnExit w:val="0"/>
            <w:textInput/>
          </w:ffData>
        </w:fldChar>
      </w:r>
      <w:r w:rsidR="00226CDC" w:rsidRPr="00226CDC">
        <w:rPr>
          <w:sz w:val="20"/>
          <w:szCs w:val="20"/>
          <w:u w:val="single"/>
        </w:rPr>
        <w:instrText xml:space="preserve"> FORMTEXT </w:instrText>
      </w:r>
      <w:r w:rsidR="00226CDC" w:rsidRPr="00226CDC">
        <w:rPr>
          <w:sz w:val="20"/>
          <w:szCs w:val="20"/>
          <w:u w:val="single"/>
        </w:rPr>
      </w:r>
      <w:r w:rsidR="00226CDC" w:rsidRPr="00226CDC">
        <w:rPr>
          <w:sz w:val="20"/>
          <w:szCs w:val="20"/>
          <w:u w:val="single"/>
        </w:rPr>
        <w:fldChar w:fldCharType="separate"/>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t> </w:t>
      </w:r>
      <w:r w:rsidR="00226CDC" w:rsidRPr="00226CDC">
        <w:rPr>
          <w:sz w:val="20"/>
          <w:szCs w:val="20"/>
          <w:u w:val="single"/>
        </w:rPr>
        <w:fldChar w:fldCharType="end"/>
      </w:r>
      <w:r w:rsidR="00226CDC">
        <w:rPr>
          <w:sz w:val="20"/>
          <w:szCs w:val="20"/>
          <w:u w:val="single"/>
        </w:rPr>
        <w:t>____________________________________________________________________________________</w:t>
      </w:r>
      <w:r w:rsidRPr="00A30557">
        <w:rPr>
          <w:sz w:val="20"/>
          <w:szCs w:val="20"/>
        </w:rPr>
        <w:tab/>
      </w:r>
    </w:p>
    <w:p w:rsidR="009C5353" w:rsidRPr="00A30557" w:rsidRDefault="009C5353" w:rsidP="009C5353">
      <w:pPr>
        <w:rPr>
          <w:sz w:val="20"/>
          <w:szCs w:val="20"/>
        </w:rPr>
      </w:pPr>
    </w:p>
    <w:p w:rsidR="009C5353" w:rsidRPr="00A30557" w:rsidRDefault="009C5353" w:rsidP="009C5353">
      <w:pPr>
        <w:rPr>
          <w:sz w:val="20"/>
          <w:szCs w:val="20"/>
        </w:rPr>
      </w:pPr>
    </w:p>
    <w:p w:rsidR="009C5353" w:rsidRPr="00226CDC" w:rsidRDefault="00226CDC" w:rsidP="009C5353">
      <w:pPr>
        <w:rPr>
          <w:b/>
          <w:sz w:val="20"/>
          <w:szCs w:val="20"/>
        </w:rPr>
      </w:pP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r>
        <w:rPr>
          <w:sz w:val="20"/>
          <w:szCs w:val="20"/>
          <w:u w:val="single"/>
        </w:rPr>
        <w:t>___________________________________________________________________________________________________</w:t>
      </w:r>
      <w:r>
        <w:rPr>
          <w:b/>
          <w:sz w:val="20"/>
          <w:szCs w:val="20"/>
          <w:u w:val="single"/>
        </w:rPr>
        <w:t>_______</w:t>
      </w:r>
    </w:p>
    <w:p w:rsidR="009C5353" w:rsidRPr="00A30557" w:rsidRDefault="009C5353" w:rsidP="009C5353">
      <w:pPr>
        <w:rPr>
          <w:sz w:val="20"/>
          <w:szCs w:val="20"/>
        </w:rPr>
      </w:pPr>
      <w:r w:rsidRPr="00A30557">
        <w:rPr>
          <w:sz w:val="20"/>
          <w:szCs w:val="20"/>
        </w:rPr>
        <w:t>Employee Signature</w:t>
      </w:r>
    </w:p>
    <w:p w:rsidR="009C5353" w:rsidRPr="00A30557" w:rsidRDefault="009C5353" w:rsidP="009C5353">
      <w:pPr>
        <w:rPr>
          <w:sz w:val="20"/>
          <w:szCs w:val="20"/>
        </w:rPr>
      </w:pPr>
    </w:p>
    <w:p w:rsidR="009C5353" w:rsidRPr="00A30557" w:rsidRDefault="009C5353" w:rsidP="009C5353">
      <w:pPr>
        <w:rPr>
          <w:sz w:val="20"/>
          <w:szCs w:val="20"/>
        </w:rPr>
      </w:pPr>
    </w:p>
    <w:p w:rsidR="00A61717" w:rsidRPr="00A61717" w:rsidRDefault="009C5353" w:rsidP="009C5353">
      <w:pPr>
        <w:rPr>
          <w:sz w:val="10"/>
          <w:szCs w:val="10"/>
        </w:rPr>
      </w:pPr>
      <w:r w:rsidRPr="00A61717">
        <w:rPr>
          <w:b/>
          <w:color w:val="002D5C" w:themeColor="accent1" w:themeShade="80"/>
          <w:sz w:val="24"/>
        </w:rPr>
        <w:t>B)  Financial Need</w:t>
      </w:r>
      <w:r w:rsidR="00A61717">
        <w:rPr>
          <w:b/>
          <w:color w:val="002D5C" w:themeColor="accent1" w:themeShade="80"/>
          <w:sz w:val="24"/>
        </w:rPr>
        <w:br/>
      </w:r>
    </w:p>
    <w:p w:rsidR="009C5353" w:rsidRPr="00A30557" w:rsidRDefault="009C5353" w:rsidP="009C5353">
      <w:pPr>
        <w:rPr>
          <w:sz w:val="20"/>
          <w:szCs w:val="20"/>
        </w:rPr>
      </w:pPr>
      <w:r w:rsidRPr="00A30557">
        <w:rPr>
          <w:sz w:val="20"/>
          <w:szCs w:val="20"/>
        </w:rPr>
        <w:t>Applying for a needs-based* scholarship?  Yes___</w:t>
      </w:r>
      <w:proofErr w:type="gramStart"/>
      <w:r w:rsidRPr="00A30557">
        <w:rPr>
          <w:sz w:val="20"/>
          <w:szCs w:val="20"/>
        </w:rPr>
        <w:t>_</w:t>
      </w:r>
      <w:r w:rsidR="00226CDC">
        <w:rPr>
          <w:sz w:val="20"/>
          <w:szCs w:val="20"/>
        </w:rPr>
        <w:t xml:space="preserve">  </w:t>
      </w:r>
      <w:r w:rsidRPr="00A30557">
        <w:rPr>
          <w:sz w:val="20"/>
          <w:szCs w:val="20"/>
        </w:rPr>
        <w:t>No</w:t>
      </w:r>
      <w:proofErr w:type="gramEnd"/>
      <w:r w:rsidR="00226CDC">
        <w:rPr>
          <w:sz w:val="20"/>
          <w:szCs w:val="20"/>
        </w:rPr>
        <w:t>_</w:t>
      </w:r>
      <w:r w:rsidRPr="00A30557">
        <w:rPr>
          <w:sz w:val="20"/>
          <w:szCs w:val="20"/>
        </w:rPr>
        <w:t xml:space="preserve">____    </w:t>
      </w:r>
    </w:p>
    <w:p w:rsidR="009C5353" w:rsidRPr="00A30557" w:rsidRDefault="009C5353" w:rsidP="009C5353">
      <w:pPr>
        <w:rPr>
          <w:sz w:val="20"/>
          <w:szCs w:val="20"/>
        </w:rPr>
      </w:pPr>
    </w:p>
    <w:p w:rsidR="009C5353" w:rsidRPr="00A30557" w:rsidRDefault="009C5353" w:rsidP="009C5353">
      <w:pPr>
        <w:rPr>
          <w:sz w:val="20"/>
          <w:szCs w:val="20"/>
        </w:rPr>
      </w:pPr>
      <w:r w:rsidRPr="00226CDC">
        <w:rPr>
          <w:b/>
          <w:sz w:val="20"/>
          <w:szCs w:val="20"/>
        </w:rPr>
        <w:t>If yes</w:t>
      </w:r>
      <w:r w:rsidRPr="00A30557">
        <w:rPr>
          <w:sz w:val="20"/>
          <w:szCs w:val="20"/>
        </w:rPr>
        <w:t xml:space="preserve">, student and parent must sign the RELEASE FOR VERIFICATION OF FINANCIAL NEED. If selected as a scholarship recipient, the release authorizes your designated university to verify financial need. </w:t>
      </w:r>
      <w:r w:rsidRPr="00A30557">
        <w:rPr>
          <w:sz w:val="20"/>
          <w:szCs w:val="20"/>
        </w:rPr>
        <w:br/>
      </w:r>
    </w:p>
    <w:p w:rsidR="009C5353" w:rsidRDefault="009C5353" w:rsidP="009C5353">
      <w:pPr>
        <w:rPr>
          <w:sz w:val="20"/>
          <w:szCs w:val="20"/>
        </w:rPr>
      </w:pPr>
      <w:r w:rsidRPr="00A30557">
        <w:rPr>
          <w:sz w:val="20"/>
          <w:szCs w:val="20"/>
        </w:rPr>
        <w:t>*to be considered needs-based, you must have completed the FAFSA and be approved to receive financial aid.</w:t>
      </w:r>
    </w:p>
    <w:p w:rsidR="00434F5E" w:rsidRDefault="00434F5E" w:rsidP="00226CDC">
      <w:pPr>
        <w:rPr>
          <w:b/>
          <w:sz w:val="40"/>
          <w:szCs w:val="40"/>
        </w:rPr>
      </w:pPr>
    </w:p>
    <w:p w:rsidR="00226CDC" w:rsidRPr="00226CDC" w:rsidRDefault="00683CDC" w:rsidP="00226CDC">
      <w:pPr>
        <w:rPr>
          <w:b/>
          <w:sz w:val="40"/>
          <w:szCs w:val="40"/>
        </w:rPr>
      </w:pPr>
      <w:r w:rsidRPr="00226CDC">
        <w:rPr>
          <w:rFonts w:ascii="Arial" w:hAnsi="Arial" w:cs="Arial"/>
          <w:b/>
          <w:noProof/>
          <w:color w:val="FF0000"/>
          <w:sz w:val="40"/>
          <w:szCs w:val="40"/>
        </w:rPr>
        <w:lastRenderedPageBreak/>
        <mc:AlternateContent>
          <mc:Choice Requires="wps">
            <w:drawing>
              <wp:anchor distT="0" distB="0" distL="114300" distR="114300" simplePos="0" relativeHeight="251661312" behindDoc="0" locked="0" layoutInCell="1" allowOverlap="1" wp14:anchorId="1D6DA46B" wp14:editId="12496302">
                <wp:simplePos x="0" y="0"/>
                <wp:positionH relativeFrom="column">
                  <wp:posOffset>4581525</wp:posOffset>
                </wp:positionH>
                <wp:positionV relativeFrom="paragraph">
                  <wp:posOffset>-466725</wp:posOffset>
                </wp:positionV>
                <wp:extent cx="1828800" cy="457200"/>
                <wp:effectExtent l="9525" t="9525" r="9525" b="952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E2F0EA"/>
                        </a:solidFill>
                        <a:ln w="19050">
                          <a:solidFill>
                            <a:srgbClr val="000000"/>
                          </a:solidFill>
                          <a:miter lim="800000"/>
                          <a:headEnd/>
                          <a:tailEnd/>
                        </a:ln>
                      </wps:spPr>
                      <wps:txb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DA46B" id="_x0000_s1027" type="#_x0000_t202" style="position:absolute;margin-left:360.75pt;margin-top:-36.75pt;width:2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" fillcolor="#e2f0ea" strokeweight="1.5pt">
                <v:textbox>
                  <w:txbxContent>
                    <w:p w:rsidR="00226CDC" w:rsidRPr="00226CDC" w:rsidRDefault="00226CDC" w:rsidP="00226CDC">
                      <w:pPr>
                        <w:rPr>
                          <w:b/>
                          <w:szCs w:val="22"/>
                        </w:rPr>
                      </w:pPr>
                      <w:r w:rsidRPr="00226CDC">
                        <w:rPr>
                          <w:b/>
                          <w:szCs w:val="22"/>
                        </w:rPr>
                        <w:t>For Office Use</w:t>
                      </w:r>
                    </w:p>
                    <w:p w:rsidR="00226CDC" w:rsidRPr="00226CDC" w:rsidRDefault="00226CDC" w:rsidP="00226CDC">
                      <w:pPr>
                        <w:rPr>
                          <w:b/>
                          <w:szCs w:val="22"/>
                        </w:rPr>
                      </w:pPr>
                      <w:r w:rsidRPr="00226CDC">
                        <w:rPr>
                          <w:b/>
                          <w:szCs w:val="22"/>
                        </w:rPr>
                        <w:t>Unique ID#</w:t>
                      </w:r>
                      <w:r>
                        <w:rPr>
                          <w:b/>
                          <w:szCs w:val="22"/>
                        </w:rPr>
                        <w:t xml:space="preserve">     </w:t>
                      </w:r>
                      <w:r w:rsidRPr="00226CDC">
                        <w:rPr>
                          <w:b/>
                          <w:szCs w:val="22"/>
                        </w:rPr>
                        <w:t xml:space="preserve"> ___________</w:t>
                      </w:r>
                    </w:p>
                  </w:txbxContent>
                </v:textbox>
              </v:shape>
            </w:pict>
          </mc:Fallback>
        </mc:AlternateContent>
      </w:r>
      <w:r w:rsidR="00226CDC" w:rsidRPr="00226CDC">
        <w:rPr>
          <w:b/>
          <w:sz w:val="40"/>
          <w:szCs w:val="40"/>
        </w:rPr>
        <w:t xml:space="preserve">Presidents’ Scholarship </w:t>
      </w:r>
      <w:r w:rsidR="00226CDC">
        <w:rPr>
          <w:b/>
          <w:sz w:val="40"/>
          <w:szCs w:val="40"/>
        </w:rPr>
        <w:t>– Application</w:t>
      </w:r>
    </w:p>
    <w:p w:rsidR="00226CDC" w:rsidRPr="00A61717" w:rsidRDefault="00226CDC" w:rsidP="00683CDC">
      <w:pPr>
        <w:rPr>
          <w:sz w:val="26"/>
          <w:szCs w:val="26"/>
        </w:rPr>
      </w:pPr>
      <w:r w:rsidRPr="00A61717">
        <w:rPr>
          <w:sz w:val="26"/>
          <w:szCs w:val="26"/>
        </w:rPr>
        <w:t xml:space="preserve">Page </w:t>
      </w:r>
      <w:r w:rsidR="00683CDC" w:rsidRPr="00A61717">
        <w:rPr>
          <w:sz w:val="26"/>
          <w:szCs w:val="26"/>
        </w:rPr>
        <w:t>2</w:t>
      </w:r>
      <w:r w:rsidRPr="00A61717">
        <w:rPr>
          <w:sz w:val="26"/>
          <w:szCs w:val="26"/>
        </w:rPr>
        <w:t xml:space="preserve"> of 2</w:t>
      </w:r>
    </w:p>
    <w:p w:rsidR="00683CDC" w:rsidRDefault="00683CDC" w:rsidP="00683CDC"/>
    <w:p w:rsidR="00F67994" w:rsidRDefault="00F67994" w:rsidP="00683CDC">
      <w:pPr>
        <w:rPr>
          <w:b/>
          <w:color w:val="002D5C" w:themeColor="accent1" w:themeShade="80"/>
          <w:sz w:val="24"/>
        </w:rPr>
      </w:pPr>
    </w:p>
    <w:p w:rsidR="00683CDC" w:rsidRPr="00A61717" w:rsidRDefault="00683CDC" w:rsidP="00683CDC">
      <w:pPr>
        <w:rPr>
          <w:b/>
          <w:color w:val="002D5C" w:themeColor="accent1" w:themeShade="80"/>
          <w:sz w:val="24"/>
        </w:rPr>
      </w:pPr>
      <w:r w:rsidRPr="00A61717">
        <w:rPr>
          <w:b/>
          <w:color w:val="002D5C" w:themeColor="accent1" w:themeShade="80"/>
          <w:sz w:val="24"/>
        </w:rPr>
        <w:t>C)  School Information</w:t>
      </w:r>
    </w:p>
    <w:p w:rsidR="00683CDC" w:rsidRPr="00683CDC" w:rsidRDefault="00683CDC" w:rsidP="00683CDC"/>
    <w:p w:rsidR="001E6914" w:rsidRDefault="00F67994" w:rsidP="00683CDC">
      <w:pPr>
        <w:rPr>
          <w:sz w:val="20"/>
          <w:szCs w:val="20"/>
          <w:u w:val="single"/>
        </w:rPr>
      </w:pPr>
      <w:r>
        <w:rPr>
          <w:sz w:val="20"/>
          <w:szCs w:val="20"/>
        </w:rPr>
        <w:t>Name of High S</w:t>
      </w:r>
      <w:r w:rsidR="00683CDC" w:rsidRPr="00683CDC">
        <w:rPr>
          <w:sz w:val="20"/>
          <w:szCs w:val="20"/>
        </w:rPr>
        <w:t>chool</w:t>
      </w:r>
      <w:r>
        <w:rPr>
          <w:sz w:val="20"/>
          <w:szCs w:val="20"/>
        </w:rPr>
        <w:t xml:space="preserve"> attended:</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F67994" w:rsidP="00683CDC">
      <w:pPr>
        <w:rPr>
          <w:sz w:val="20"/>
          <w:szCs w:val="20"/>
        </w:rPr>
      </w:pPr>
      <w:r>
        <w:rPr>
          <w:sz w:val="20"/>
          <w:szCs w:val="20"/>
        </w:rPr>
        <w:br/>
        <w:t xml:space="preserve">Year of High School </w:t>
      </w:r>
      <w:r w:rsidR="00683CDC" w:rsidRPr="00683CDC">
        <w:rPr>
          <w:sz w:val="20"/>
          <w:szCs w:val="20"/>
        </w:rPr>
        <w:t>graduation</w:t>
      </w:r>
      <w:r>
        <w:rPr>
          <w:sz w:val="20"/>
          <w:szCs w:val="20"/>
        </w:rPr>
        <w:t>:</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F67994" w:rsidP="00683CDC">
      <w:pPr>
        <w:rPr>
          <w:sz w:val="20"/>
          <w:szCs w:val="20"/>
        </w:rPr>
      </w:pPr>
      <w:r>
        <w:rPr>
          <w:sz w:val="20"/>
          <w:szCs w:val="20"/>
        </w:rPr>
        <w:br/>
        <w:t>Name of C</w:t>
      </w:r>
      <w:r w:rsidR="00683CDC" w:rsidRPr="00683CDC">
        <w:rPr>
          <w:sz w:val="20"/>
          <w:szCs w:val="20"/>
        </w:rPr>
        <w:t>ollege</w:t>
      </w:r>
      <w:r>
        <w:rPr>
          <w:sz w:val="20"/>
          <w:szCs w:val="20"/>
        </w:rPr>
        <w:t xml:space="preserve"> attending:</w:t>
      </w:r>
      <w:r w:rsidR="00683CDC">
        <w:rPr>
          <w:sz w:val="20"/>
          <w:szCs w:val="20"/>
        </w:rPr>
        <w:t xml:space="preserve"> </w:t>
      </w:r>
      <w:r w:rsidR="00683CDC" w:rsidRPr="00226CDC">
        <w:rPr>
          <w:sz w:val="20"/>
          <w:szCs w:val="20"/>
          <w:u w:val="single"/>
        </w:rPr>
        <w:fldChar w:fldCharType="begin">
          <w:ffData>
            <w:name w:val="Text6"/>
            <w:enabled/>
            <w:calcOnExit w:val="0"/>
            <w:textInput/>
          </w:ffData>
        </w:fldChar>
      </w:r>
      <w:r w:rsidR="00683CDC" w:rsidRPr="00226CDC">
        <w:rPr>
          <w:sz w:val="20"/>
          <w:szCs w:val="20"/>
          <w:u w:val="single"/>
        </w:rPr>
        <w:instrText xml:space="preserve"> FORMTEXT </w:instrText>
      </w:r>
      <w:r w:rsidR="00683CDC" w:rsidRPr="00226CDC">
        <w:rPr>
          <w:sz w:val="20"/>
          <w:szCs w:val="20"/>
          <w:u w:val="single"/>
        </w:rPr>
      </w:r>
      <w:r w:rsidR="00683CDC" w:rsidRPr="00226CDC">
        <w:rPr>
          <w:sz w:val="20"/>
          <w:szCs w:val="20"/>
          <w:u w:val="single"/>
        </w:rPr>
        <w:fldChar w:fldCharType="separate"/>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t> </w:t>
      </w:r>
      <w:r w:rsidR="00683CDC" w:rsidRPr="00226CDC">
        <w:rPr>
          <w:sz w:val="20"/>
          <w:szCs w:val="20"/>
          <w:u w:val="single"/>
        </w:rPr>
        <w:fldChar w:fldCharType="end"/>
      </w:r>
    </w:p>
    <w:p w:rsidR="00683CDC" w:rsidRPr="00683CDC" w:rsidRDefault="00683CDC" w:rsidP="00683CDC">
      <w:pPr>
        <w:rPr>
          <w:sz w:val="20"/>
          <w:szCs w:val="20"/>
        </w:rPr>
      </w:pPr>
    </w:p>
    <w:p w:rsidR="00683CDC" w:rsidRPr="00683CDC" w:rsidRDefault="00683CDC" w:rsidP="00683CDC">
      <w:pPr>
        <w:rPr>
          <w:sz w:val="20"/>
          <w:szCs w:val="20"/>
        </w:rPr>
      </w:pPr>
      <w:r w:rsidRPr="00683CDC">
        <w:rPr>
          <w:sz w:val="20"/>
          <w:szCs w:val="20"/>
        </w:rPr>
        <w:t xml:space="preserve">College class </w:t>
      </w:r>
      <w:r w:rsidR="00633BA5">
        <w:rPr>
          <w:sz w:val="20"/>
          <w:szCs w:val="20"/>
        </w:rPr>
        <w:t>in</w:t>
      </w:r>
      <w:r w:rsidR="00F67994">
        <w:rPr>
          <w:sz w:val="20"/>
          <w:szCs w:val="20"/>
        </w:rPr>
        <w:t xml:space="preserve"> </w:t>
      </w:r>
      <w:proofErr w:type="gramStart"/>
      <w:r w:rsidR="00F67994">
        <w:rPr>
          <w:sz w:val="20"/>
          <w:szCs w:val="20"/>
        </w:rPr>
        <w:t>F</w:t>
      </w:r>
      <w:r w:rsidRPr="00683CDC">
        <w:rPr>
          <w:sz w:val="20"/>
          <w:szCs w:val="20"/>
        </w:rPr>
        <w:t>all</w:t>
      </w:r>
      <w:proofErr w:type="gramEnd"/>
      <w:r w:rsidRPr="00683CDC">
        <w:rPr>
          <w:sz w:val="20"/>
          <w:szCs w:val="20"/>
        </w:rPr>
        <w:t xml:space="preserve"> 202</w:t>
      </w:r>
      <w:r w:rsidR="00F67994">
        <w:rPr>
          <w:sz w:val="20"/>
          <w:szCs w:val="20"/>
        </w:rPr>
        <w:t>4</w:t>
      </w:r>
      <w:r w:rsidRPr="00683CDC">
        <w:rPr>
          <w:sz w:val="20"/>
          <w:szCs w:val="20"/>
        </w:rPr>
        <w:t xml:space="preserve">:  </w:t>
      </w:r>
      <w:r w:rsidRPr="00683CDC">
        <w:rPr>
          <w:sz w:val="20"/>
          <w:szCs w:val="20"/>
        </w:rPr>
        <w:fldChar w:fldCharType="begin">
          <w:ffData>
            <w:name w:val="Check6"/>
            <w:enabled/>
            <w:calcOnExit w:val="0"/>
            <w:checkBox>
              <w:sizeAuto/>
              <w:default w:val="0"/>
            </w:checkBox>
          </w:ffData>
        </w:fldChar>
      </w:r>
      <w:bookmarkStart w:id="10" w:name="Check6"/>
      <w:r w:rsidRPr="00683CDC">
        <w:rPr>
          <w:sz w:val="20"/>
          <w:szCs w:val="20"/>
        </w:rPr>
        <w:instrText xml:space="preserve"> FORMCHECKBOX </w:instrText>
      </w:r>
      <w:r w:rsidR="00604AF6">
        <w:rPr>
          <w:sz w:val="20"/>
          <w:szCs w:val="20"/>
        </w:rPr>
      </w:r>
      <w:r w:rsidR="00604AF6">
        <w:rPr>
          <w:sz w:val="20"/>
          <w:szCs w:val="20"/>
        </w:rPr>
        <w:fldChar w:fldCharType="separate"/>
      </w:r>
      <w:r w:rsidRPr="00683CDC">
        <w:rPr>
          <w:sz w:val="20"/>
          <w:szCs w:val="20"/>
        </w:rPr>
        <w:fldChar w:fldCharType="end"/>
      </w:r>
      <w:bookmarkEnd w:id="10"/>
      <w:r w:rsidRPr="00683CDC">
        <w:rPr>
          <w:sz w:val="20"/>
          <w:szCs w:val="20"/>
        </w:rPr>
        <w:t xml:space="preserve"> Freshman   </w:t>
      </w:r>
      <w:r w:rsidRPr="00683CDC">
        <w:rPr>
          <w:sz w:val="20"/>
          <w:szCs w:val="20"/>
        </w:rPr>
        <w:fldChar w:fldCharType="begin">
          <w:ffData>
            <w:name w:val="Check7"/>
            <w:enabled/>
            <w:calcOnExit w:val="0"/>
            <w:checkBox>
              <w:sizeAuto/>
              <w:default w:val="0"/>
            </w:checkBox>
          </w:ffData>
        </w:fldChar>
      </w:r>
      <w:bookmarkStart w:id="11" w:name="Check7"/>
      <w:r w:rsidRPr="00683CDC">
        <w:rPr>
          <w:sz w:val="20"/>
          <w:szCs w:val="20"/>
        </w:rPr>
        <w:instrText xml:space="preserve"> FORMCHECKBOX </w:instrText>
      </w:r>
      <w:r w:rsidR="00604AF6">
        <w:rPr>
          <w:sz w:val="20"/>
          <w:szCs w:val="20"/>
        </w:rPr>
      </w:r>
      <w:r w:rsidR="00604AF6">
        <w:rPr>
          <w:sz w:val="20"/>
          <w:szCs w:val="20"/>
        </w:rPr>
        <w:fldChar w:fldCharType="separate"/>
      </w:r>
      <w:r w:rsidRPr="00683CDC">
        <w:rPr>
          <w:sz w:val="20"/>
          <w:szCs w:val="20"/>
        </w:rPr>
        <w:fldChar w:fldCharType="end"/>
      </w:r>
      <w:bookmarkEnd w:id="11"/>
      <w:r w:rsidRPr="00683CDC">
        <w:rPr>
          <w:sz w:val="20"/>
          <w:szCs w:val="20"/>
        </w:rPr>
        <w:t xml:space="preserve"> Sophomore   </w:t>
      </w:r>
      <w:r w:rsidRPr="00683CDC">
        <w:rPr>
          <w:sz w:val="20"/>
          <w:szCs w:val="20"/>
        </w:rPr>
        <w:fldChar w:fldCharType="begin">
          <w:ffData>
            <w:name w:val="Check8"/>
            <w:enabled/>
            <w:calcOnExit w:val="0"/>
            <w:checkBox>
              <w:sizeAuto/>
              <w:default w:val="0"/>
            </w:checkBox>
          </w:ffData>
        </w:fldChar>
      </w:r>
      <w:bookmarkStart w:id="12" w:name="Check8"/>
      <w:r w:rsidRPr="00683CDC">
        <w:rPr>
          <w:sz w:val="20"/>
          <w:szCs w:val="20"/>
        </w:rPr>
        <w:instrText xml:space="preserve"> FORMCHECKBOX </w:instrText>
      </w:r>
      <w:r w:rsidR="00604AF6">
        <w:rPr>
          <w:sz w:val="20"/>
          <w:szCs w:val="20"/>
        </w:rPr>
      </w:r>
      <w:r w:rsidR="00604AF6">
        <w:rPr>
          <w:sz w:val="20"/>
          <w:szCs w:val="20"/>
        </w:rPr>
        <w:fldChar w:fldCharType="separate"/>
      </w:r>
      <w:r w:rsidRPr="00683CDC">
        <w:rPr>
          <w:sz w:val="20"/>
          <w:szCs w:val="20"/>
        </w:rPr>
        <w:fldChar w:fldCharType="end"/>
      </w:r>
      <w:bookmarkEnd w:id="12"/>
      <w:r w:rsidRPr="00683CDC">
        <w:rPr>
          <w:sz w:val="20"/>
          <w:szCs w:val="20"/>
        </w:rPr>
        <w:t xml:space="preserve"> Junior   </w:t>
      </w:r>
      <w:r w:rsidRPr="00683CDC">
        <w:rPr>
          <w:sz w:val="20"/>
          <w:szCs w:val="20"/>
        </w:rPr>
        <w:fldChar w:fldCharType="begin">
          <w:ffData>
            <w:name w:val="Check9"/>
            <w:enabled/>
            <w:calcOnExit w:val="0"/>
            <w:checkBox>
              <w:sizeAuto/>
              <w:default w:val="0"/>
            </w:checkBox>
          </w:ffData>
        </w:fldChar>
      </w:r>
      <w:bookmarkStart w:id="13" w:name="Check9"/>
      <w:r w:rsidRPr="00683CDC">
        <w:rPr>
          <w:sz w:val="20"/>
          <w:szCs w:val="20"/>
        </w:rPr>
        <w:instrText xml:space="preserve"> FORMCHECKBOX </w:instrText>
      </w:r>
      <w:r w:rsidR="00604AF6">
        <w:rPr>
          <w:sz w:val="20"/>
          <w:szCs w:val="20"/>
        </w:rPr>
      </w:r>
      <w:r w:rsidR="00604AF6">
        <w:rPr>
          <w:sz w:val="20"/>
          <w:szCs w:val="20"/>
        </w:rPr>
        <w:fldChar w:fldCharType="separate"/>
      </w:r>
      <w:r w:rsidRPr="00683CDC">
        <w:rPr>
          <w:sz w:val="20"/>
          <w:szCs w:val="20"/>
        </w:rPr>
        <w:fldChar w:fldCharType="end"/>
      </w:r>
      <w:bookmarkEnd w:id="13"/>
      <w:r w:rsidRPr="00683CDC">
        <w:rPr>
          <w:sz w:val="20"/>
          <w:szCs w:val="20"/>
        </w:rPr>
        <w:t xml:space="preserve"> Senior</w:t>
      </w:r>
    </w:p>
    <w:p w:rsidR="00683CDC" w:rsidRPr="00683CDC" w:rsidRDefault="00683CDC" w:rsidP="00683CDC">
      <w:pPr>
        <w:rPr>
          <w:sz w:val="20"/>
          <w:szCs w:val="20"/>
        </w:rPr>
      </w:pPr>
    </w:p>
    <w:p w:rsidR="00683CDC" w:rsidRPr="00683CDC" w:rsidRDefault="00683CDC" w:rsidP="00683CDC">
      <w:pPr>
        <w:rPr>
          <w:sz w:val="20"/>
          <w:szCs w:val="20"/>
        </w:rPr>
      </w:pPr>
      <w:r w:rsidRPr="00683CDC">
        <w:rPr>
          <w:sz w:val="20"/>
          <w:szCs w:val="20"/>
        </w:rPr>
        <w:t>Major Field of study/career goal</w:t>
      </w:r>
      <w:r w:rsidR="00F67994">
        <w:rPr>
          <w:sz w:val="20"/>
          <w:szCs w:val="20"/>
        </w:rPr>
        <w:t>:</w:t>
      </w:r>
      <w:r w:rsidRPr="00683CDC">
        <w:rPr>
          <w:sz w:val="20"/>
          <w:szCs w:val="20"/>
        </w:rPr>
        <w:t xml:space="preserve"> </w:t>
      </w:r>
      <w:r w:rsidRPr="00226CDC">
        <w:rPr>
          <w:sz w:val="20"/>
          <w:szCs w:val="20"/>
          <w:u w:val="single"/>
        </w:rPr>
        <w:fldChar w:fldCharType="begin">
          <w:ffData>
            <w:name w:val="Text6"/>
            <w:enabled/>
            <w:calcOnExit w:val="0"/>
            <w:textInput/>
          </w:ffData>
        </w:fldChar>
      </w:r>
      <w:r w:rsidRPr="00226CDC">
        <w:rPr>
          <w:sz w:val="20"/>
          <w:szCs w:val="20"/>
          <w:u w:val="single"/>
        </w:rPr>
        <w:instrText xml:space="preserve"> FORMTEXT </w:instrText>
      </w:r>
      <w:r w:rsidRPr="00226CDC">
        <w:rPr>
          <w:sz w:val="20"/>
          <w:szCs w:val="20"/>
          <w:u w:val="single"/>
        </w:rPr>
      </w:r>
      <w:r w:rsidRPr="00226CDC">
        <w:rPr>
          <w:sz w:val="20"/>
          <w:szCs w:val="20"/>
          <w:u w:val="single"/>
        </w:rPr>
        <w:fldChar w:fldCharType="separate"/>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t> </w:t>
      </w:r>
      <w:r w:rsidRPr="00226CDC">
        <w:rPr>
          <w:sz w:val="20"/>
          <w:szCs w:val="20"/>
          <w:u w:val="single"/>
        </w:rPr>
        <w:fldChar w:fldCharType="end"/>
      </w:r>
    </w:p>
    <w:p w:rsidR="00683CDC" w:rsidRPr="00683CDC" w:rsidRDefault="00683CDC" w:rsidP="00683CDC">
      <w:pPr>
        <w:rPr>
          <w:sz w:val="20"/>
          <w:szCs w:val="20"/>
        </w:rPr>
      </w:pPr>
    </w:p>
    <w:p w:rsidR="00F67994" w:rsidRDefault="00F67994" w:rsidP="00683CDC">
      <w:pPr>
        <w:rPr>
          <w:b/>
          <w:color w:val="002D5C" w:themeColor="accent1" w:themeShade="80"/>
          <w:sz w:val="24"/>
        </w:rPr>
      </w:pPr>
    </w:p>
    <w:p w:rsidR="00F67994" w:rsidRDefault="00F67994" w:rsidP="00683CDC">
      <w:pPr>
        <w:rPr>
          <w:b/>
          <w:color w:val="002D5C" w:themeColor="accent1" w:themeShade="80"/>
          <w:sz w:val="24"/>
        </w:rPr>
      </w:pPr>
    </w:p>
    <w:p w:rsidR="000565EF" w:rsidRDefault="000565EF" w:rsidP="00683CDC">
      <w:pPr>
        <w:rPr>
          <w:b/>
          <w:color w:val="002D5C" w:themeColor="accent1" w:themeShade="80"/>
          <w:sz w:val="24"/>
        </w:rPr>
      </w:pPr>
    </w:p>
    <w:p w:rsidR="00F67994" w:rsidRDefault="00683CDC" w:rsidP="00683CDC">
      <w:pPr>
        <w:rPr>
          <w:b/>
          <w:color w:val="002D5C" w:themeColor="accent1" w:themeShade="80"/>
          <w:sz w:val="24"/>
        </w:rPr>
      </w:pPr>
      <w:r w:rsidRPr="00A61717">
        <w:rPr>
          <w:b/>
          <w:color w:val="002D5C" w:themeColor="accent1" w:themeShade="80"/>
          <w:sz w:val="24"/>
        </w:rPr>
        <w:t xml:space="preserve">D)  </w:t>
      </w:r>
      <w:r w:rsidR="00DC3763">
        <w:rPr>
          <w:b/>
          <w:color w:val="002D5C" w:themeColor="accent1" w:themeShade="80"/>
          <w:sz w:val="24"/>
        </w:rPr>
        <w:t>Health Care I</w:t>
      </w:r>
      <w:r w:rsidR="00F67994">
        <w:rPr>
          <w:b/>
          <w:color w:val="002D5C" w:themeColor="accent1" w:themeShade="80"/>
          <w:sz w:val="24"/>
        </w:rPr>
        <w:t xml:space="preserve">mpact </w:t>
      </w:r>
      <w:r w:rsidR="00DC3763">
        <w:rPr>
          <w:b/>
          <w:color w:val="002D5C" w:themeColor="accent1" w:themeShade="80"/>
          <w:sz w:val="24"/>
        </w:rPr>
        <w:t>S</w:t>
      </w:r>
      <w:r w:rsidR="00F67994">
        <w:rPr>
          <w:b/>
          <w:color w:val="002D5C" w:themeColor="accent1" w:themeShade="80"/>
          <w:sz w:val="24"/>
        </w:rPr>
        <w:t>tatement</w:t>
      </w:r>
    </w:p>
    <w:p w:rsidR="00683CDC" w:rsidRPr="00F67994" w:rsidRDefault="00F67994" w:rsidP="00683CDC">
      <w:pPr>
        <w:rPr>
          <w:sz w:val="20"/>
          <w:szCs w:val="20"/>
        </w:rPr>
      </w:pPr>
      <w:r w:rsidRPr="00683CDC">
        <w:rPr>
          <w:sz w:val="20"/>
          <w:szCs w:val="20"/>
        </w:rPr>
        <w:t xml:space="preserve">Please type on a separate sheet of white paper (using a 12-point font and one-inch margins) </w:t>
      </w:r>
      <w:r>
        <w:rPr>
          <w:sz w:val="20"/>
          <w:szCs w:val="20"/>
        </w:rPr>
        <w:t xml:space="preserve">a brief statement (3-5 sentences) explaining </w:t>
      </w:r>
      <w:r w:rsidR="00683CDC" w:rsidRPr="00F67994">
        <w:rPr>
          <w:sz w:val="20"/>
          <w:szCs w:val="20"/>
        </w:rPr>
        <w:t>how you will use your chosen field of study/career to impact health care.</w:t>
      </w:r>
    </w:p>
    <w:p w:rsidR="00683CDC" w:rsidRPr="00683CDC" w:rsidRDefault="00683CDC" w:rsidP="00683CDC">
      <w:pPr>
        <w:rPr>
          <w:sz w:val="20"/>
          <w:szCs w:val="20"/>
        </w:rPr>
      </w:pPr>
    </w:p>
    <w:p w:rsidR="00683CDC" w:rsidRPr="00683CDC" w:rsidRDefault="00683CDC" w:rsidP="00683CDC">
      <w:pPr>
        <w:rPr>
          <w:b/>
          <w:sz w:val="24"/>
        </w:rPr>
      </w:pPr>
      <w:r w:rsidRPr="00A61717">
        <w:rPr>
          <w:b/>
          <w:noProof/>
          <w:color w:val="002D5C" w:themeColor="accent1" w:themeShade="80"/>
          <w:sz w:val="24"/>
        </w:rPr>
        <mc:AlternateContent>
          <mc:Choice Requires="wps">
            <w:drawing>
              <wp:anchor distT="0" distB="0" distL="114300" distR="114300" simplePos="0" relativeHeight="251664384" behindDoc="0" locked="0" layoutInCell="1" allowOverlap="1" wp14:anchorId="5B006115" wp14:editId="38993E44">
                <wp:simplePos x="0" y="0"/>
                <wp:positionH relativeFrom="column">
                  <wp:posOffset>1714500</wp:posOffset>
                </wp:positionH>
                <wp:positionV relativeFrom="paragraph">
                  <wp:posOffset>127635</wp:posOffset>
                </wp:positionV>
                <wp:extent cx="19050" cy="0"/>
                <wp:effectExtent l="9525" t="7620" r="9525" b="1143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69527" id="_x0000_t32" coordsize="21600,21600" o:spt="32" o:oned="t" path="m,l21600,21600e" filled="f">
                <v:path arrowok="t" fillok="f" o:connecttype="none"/>
                <o:lock v:ext="edit" shapetype="t"/>
              </v:shapetype>
              <v:shape id="AutoShape 16" o:spid="_x0000_s1026" type="#_x0000_t32" style="position:absolute;margin-left:135pt;margin-top:10.05pt;width:1.5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"/>
            </w:pict>
          </mc:Fallback>
        </mc:AlternateContent>
      </w:r>
      <w:r w:rsidR="00434F5E">
        <w:rPr>
          <w:b/>
          <w:color w:val="002D5C" w:themeColor="accent1" w:themeShade="80"/>
          <w:sz w:val="24"/>
        </w:rPr>
        <w:t xml:space="preserve">E)  School and Community </w:t>
      </w:r>
      <w:r w:rsidRPr="00A61717">
        <w:rPr>
          <w:b/>
          <w:color w:val="002D5C" w:themeColor="accent1" w:themeShade="80"/>
          <w:sz w:val="24"/>
        </w:rPr>
        <w:t xml:space="preserve">Contributions/Resume </w:t>
      </w:r>
      <w:r w:rsidRPr="00683CDC">
        <w:rPr>
          <w:b/>
          <w:sz w:val="24"/>
        </w:rPr>
        <w:t xml:space="preserve"> </w:t>
      </w:r>
    </w:p>
    <w:p w:rsidR="00683CDC" w:rsidRPr="00683CDC" w:rsidRDefault="00683CDC" w:rsidP="00683CDC">
      <w:pPr>
        <w:rPr>
          <w:sz w:val="20"/>
          <w:szCs w:val="20"/>
        </w:rPr>
      </w:pPr>
      <w:r w:rsidRPr="00683CDC">
        <w:rPr>
          <w:sz w:val="20"/>
          <w:szCs w:val="20"/>
        </w:rPr>
        <w:t>Please type on a separate sheet of white paper (using a 12-point font and one-inch margins) your school and community contributions. List any offices held, awards received, activities, professional memberships, volunteer service, and work experience. Please provide descriptions and year(s) of participation. Current college students may include both high school and college contributions.</w:t>
      </w:r>
    </w:p>
    <w:p w:rsidR="00683CDC" w:rsidRPr="00683CDC" w:rsidRDefault="00683CDC" w:rsidP="00683CDC">
      <w:pPr>
        <w:rPr>
          <w:sz w:val="20"/>
          <w:szCs w:val="20"/>
        </w:rPr>
      </w:pPr>
    </w:p>
    <w:p w:rsidR="00683CDC" w:rsidRPr="00A61717" w:rsidRDefault="00683CDC" w:rsidP="00683CDC">
      <w:pPr>
        <w:rPr>
          <w:b/>
          <w:color w:val="002D5C" w:themeColor="accent1" w:themeShade="80"/>
          <w:sz w:val="24"/>
        </w:rPr>
      </w:pPr>
      <w:r w:rsidRPr="00A61717">
        <w:rPr>
          <w:b/>
          <w:color w:val="002D5C" w:themeColor="accent1" w:themeShade="80"/>
          <w:sz w:val="24"/>
        </w:rPr>
        <w:t>F)  Essays</w:t>
      </w:r>
    </w:p>
    <w:p w:rsidR="00683CDC" w:rsidRPr="00683CDC" w:rsidRDefault="00683CDC" w:rsidP="00683CDC">
      <w:pPr>
        <w:rPr>
          <w:sz w:val="20"/>
          <w:szCs w:val="20"/>
        </w:rPr>
      </w:pPr>
      <w:r w:rsidRPr="00683CDC">
        <w:rPr>
          <w:sz w:val="20"/>
          <w:szCs w:val="20"/>
        </w:rPr>
        <w:t xml:space="preserve">Select </w:t>
      </w:r>
      <w:r w:rsidRPr="00683CDC">
        <w:rPr>
          <w:sz w:val="20"/>
          <w:szCs w:val="20"/>
          <w:u w:val="single"/>
        </w:rPr>
        <w:t>two</w:t>
      </w:r>
      <w:r w:rsidRPr="00683CDC">
        <w:rPr>
          <w:sz w:val="20"/>
          <w:szCs w:val="20"/>
        </w:rPr>
        <w:t xml:space="preserve"> essays from the topics below. If you have previously applied for the Presidents’ Scholarship, please select two </w:t>
      </w:r>
      <w:r w:rsidRPr="00683CDC">
        <w:rPr>
          <w:b/>
          <w:sz w:val="20"/>
          <w:szCs w:val="20"/>
          <w:u w:val="single"/>
        </w:rPr>
        <w:t>new</w:t>
      </w:r>
      <w:r w:rsidRPr="00683CDC">
        <w:rPr>
          <w:sz w:val="20"/>
          <w:szCs w:val="20"/>
        </w:rPr>
        <w:t xml:space="preserve"> topics. Type your essays (300-500 words each) on a separate sheet of white paper, using a 12-point standard font and one-inch margins. </w:t>
      </w:r>
      <w:r w:rsidRPr="00683CDC">
        <w:rPr>
          <w:sz w:val="20"/>
          <w:szCs w:val="20"/>
          <w:u w:val="single"/>
        </w:rPr>
        <w:t>Keep in mind that your application is scored on content as well as presentation</w:t>
      </w:r>
      <w:r w:rsidRPr="00683CDC">
        <w:rPr>
          <w:sz w:val="20"/>
          <w:szCs w:val="20"/>
        </w:rPr>
        <w:t xml:space="preserve">. </w:t>
      </w:r>
    </w:p>
    <w:p w:rsidR="00683CDC" w:rsidRPr="00683CDC" w:rsidRDefault="00683CDC" w:rsidP="00683CDC">
      <w:pPr>
        <w:rPr>
          <w:sz w:val="20"/>
          <w:szCs w:val="20"/>
        </w:rPr>
      </w:pP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Cook Children’s values include collaboration, kindness, generosity, respect, imagination and safety.  Use two of the values above to describe what matters most to you and why.</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Describe a significant experience, achievement, or risk that you have taken and its impact on you.</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Choose a person or persons you admire and describe their impact on your life.</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Cook Children’s values include collaboration, kindness, generosity, respect, imagination and safety.  Select two of these values and describe their significance to health care delivery.</w:t>
      </w:r>
    </w:p>
    <w:p w:rsidR="00683CDC" w:rsidRPr="00683CDC" w:rsidRDefault="00683CDC" w:rsidP="00683CDC">
      <w:pPr>
        <w:pStyle w:val="ListParagraph"/>
        <w:numPr>
          <w:ilvl w:val="0"/>
          <w:numId w:val="10"/>
        </w:numPr>
        <w:rPr>
          <w:rFonts w:ascii="Segoe UI Light" w:hAnsi="Segoe UI Light" w:cs="Segoe UI Light"/>
          <w:sz w:val="20"/>
          <w:szCs w:val="20"/>
        </w:rPr>
      </w:pPr>
      <w:r w:rsidRPr="00683CDC">
        <w:rPr>
          <w:rFonts w:ascii="Segoe UI Light" w:hAnsi="Segoe UI Light" w:cs="Segoe UI Light"/>
          <w:sz w:val="20"/>
          <w:szCs w:val="20"/>
        </w:rPr>
        <w:t>Discuss how you see healthcare changing in the future and how those changes will impact patient care.</w:t>
      </w:r>
    </w:p>
    <w:p w:rsidR="00683CDC" w:rsidRPr="00B72FEF" w:rsidRDefault="00683CDC" w:rsidP="00B72FEF">
      <w:pPr>
        <w:pStyle w:val="ListParagraph"/>
        <w:numPr>
          <w:ilvl w:val="0"/>
          <w:numId w:val="10"/>
        </w:numPr>
        <w:rPr>
          <w:rFonts w:ascii="Segoe UI Light" w:hAnsi="Segoe UI Light" w:cs="Segoe UI Light"/>
          <w:sz w:val="20"/>
          <w:szCs w:val="20"/>
        </w:rPr>
      </w:pPr>
      <w:r w:rsidRPr="00B72FEF">
        <w:rPr>
          <w:rFonts w:ascii="Segoe UI Light" w:hAnsi="Segoe UI Light" w:cs="Segoe UI Light"/>
          <w:sz w:val="20"/>
          <w:szCs w:val="20"/>
        </w:rPr>
        <w:t>Describe one way in which you could “give back” to the care of children through the career you have chosen.</w:t>
      </w:r>
    </w:p>
    <w:p w:rsidR="00434F5E" w:rsidRDefault="00434F5E" w:rsidP="00A61717">
      <w:pPr>
        <w:jc w:val="center"/>
        <w:rPr>
          <w:b/>
          <w:sz w:val="36"/>
          <w:szCs w:val="36"/>
        </w:rPr>
      </w:pPr>
    </w:p>
    <w:p w:rsidR="00434F5E" w:rsidRDefault="00434F5E" w:rsidP="00A61717">
      <w:pPr>
        <w:jc w:val="center"/>
        <w:rPr>
          <w:b/>
          <w:sz w:val="36"/>
          <w:szCs w:val="36"/>
        </w:rPr>
      </w:pPr>
    </w:p>
    <w:p w:rsidR="00633BA5" w:rsidRDefault="00633BA5" w:rsidP="00A61717">
      <w:pPr>
        <w:jc w:val="center"/>
        <w:rPr>
          <w:b/>
          <w:sz w:val="36"/>
          <w:szCs w:val="36"/>
        </w:rPr>
      </w:pPr>
    </w:p>
    <w:p w:rsidR="00B72FEF" w:rsidRPr="00B72FEF" w:rsidRDefault="00B72FEF" w:rsidP="00A61717">
      <w:pPr>
        <w:jc w:val="center"/>
        <w:rPr>
          <w:b/>
          <w:sz w:val="36"/>
          <w:szCs w:val="36"/>
        </w:rPr>
      </w:pPr>
      <w:r w:rsidRPr="00B72FEF">
        <w:rPr>
          <w:b/>
          <w:sz w:val="36"/>
          <w:szCs w:val="36"/>
        </w:rPr>
        <w:lastRenderedPageBreak/>
        <w:t>RELEASE FOR VERIFICATION OF FINANCIAL NEED</w:t>
      </w:r>
    </w:p>
    <w:p w:rsidR="00B72FEF" w:rsidRDefault="00B72FEF" w:rsidP="00B72FEF"/>
    <w:p w:rsidR="00B72FEF" w:rsidRPr="00B72FEF" w:rsidRDefault="00B72FEF" w:rsidP="00B72FEF"/>
    <w:p w:rsidR="00B72FEF" w:rsidRPr="00B72FEF" w:rsidRDefault="00B72FEF" w:rsidP="00B72FEF"/>
    <w:p w:rsidR="00B72FEF" w:rsidRDefault="00B72FEF" w:rsidP="00B72FEF">
      <w:r w:rsidRPr="00B72FEF">
        <w:t>Release to obtain financial aid/financial need information from University,</w:t>
      </w:r>
      <w:r w:rsidR="000565EF">
        <w:t xml:space="preserve"> to be completed</w:t>
      </w:r>
      <w:r w:rsidRPr="00B72FEF">
        <w:t xml:space="preserve"> </w:t>
      </w:r>
      <w:r w:rsidRPr="000565EF">
        <w:rPr>
          <w:u w:val="single"/>
        </w:rPr>
        <w:t>if applying for a needs-based scholarship</w:t>
      </w:r>
      <w:r w:rsidRPr="00B72FEF">
        <w:t>.</w:t>
      </w:r>
    </w:p>
    <w:p w:rsidR="00B72FEF" w:rsidRDefault="00B72FEF" w:rsidP="00B72FEF"/>
    <w:p w:rsidR="00B72FEF" w:rsidRPr="00B72FEF" w:rsidRDefault="00B72FEF" w:rsidP="00B72FEF"/>
    <w:p w:rsidR="00B72FEF" w:rsidRPr="00B72FEF" w:rsidRDefault="00B72FEF" w:rsidP="00B72FEF"/>
    <w:p w:rsidR="00B72FEF" w:rsidRPr="00B72FEF" w:rsidRDefault="00B72FEF" w:rsidP="00B72FEF">
      <w:pPr>
        <w:spacing w:line="480" w:lineRule="auto"/>
      </w:pPr>
      <w:r w:rsidRPr="00B72FEF">
        <w:t>Name of University that you will be attending: ____________________________________</w:t>
      </w:r>
      <w:r>
        <w:t>___________________</w:t>
      </w:r>
      <w:r w:rsidRPr="00B72FEF">
        <w:t>.</w:t>
      </w:r>
    </w:p>
    <w:p w:rsidR="00B72FEF" w:rsidRPr="00B72FEF" w:rsidRDefault="00B72FEF" w:rsidP="00B72FEF">
      <w:pPr>
        <w:spacing w:line="480" w:lineRule="auto"/>
      </w:pPr>
      <w:r w:rsidRPr="00B72FEF">
        <w:t>I ___________________________</w:t>
      </w:r>
      <w:r>
        <w:t>___</w:t>
      </w:r>
      <w:r w:rsidRPr="00B72FEF">
        <w:t xml:space="preserve"> (name of student) hereby request that verification of financial need be released to: Cook Children’s Presidents’ Scholarship Committee Chair or his/her designee so that financial need can be verified.</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r w:rsidRPr="00B72FEF">
        <w:tab/>
      </w:r>
      <w:r w:rsidRPr="00B72FEF">
        <w:tab/>
        <w:t>_____________</w:t>
      </w:r>
      <w:r>
        <w:t>__________</w:t>
      </w:r>
    </w:p>
    <w:p w:rsidR="00B72FEF" w:rsidRPr="00B72FEF" w:rsidRDefault="00B72FEF" w:rsidP="00B72FEF">
      <w:r w:rsidRPr="00B72FEF">
        <w:t>Printed Name of Student</w:t>
      </w:r>
      <w:r w:rsidRPr="00B72FEF">
        <w:tab/>
      </w:r>
      <w:r w:rsidRPr="00B72FEF">
        <w:tab/>
      </w:r>
      <w:r w:rsidRPr="00B72FEF">
        <w:tab/>
      </w:r>
      <w:r w:rsidRPr="00B72FEF">
        <w:tab/>
      </w:r>
      <w:r w:rsidRPr="00B72FEF">
        <w:tab/>
      </w:r>
      <w:proofErr w:type="spellStart"/>
      <w:r w:rsidRPr="00B72FEF">
        <w:t>Student</w:t>
      </w:r>
      <w:proofErr w:type="spellEnd"/>
      <w:r w:rsidRPr="00B72FEF">
        <w:t xml:space="preserve"> ID#</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r w:rsidRPr="00B72FEF">
        <w:tab/>
      </w:r>
      <w:r w:rsidRPr="00B72FEF">
        <w:tab/>
        <w:t>______________</w:t>
      </w:r>
      <w:r>
        <w:t>_________</w:t>
      </w:r>
    </w:p>
    <w:p w:rsidR="00B72FEF" w:rsidRPr="00B72FEF" w:rsidRDefault="00B72FEF" w:rsidP="00B72FEF">
      <w:r w:rsidRPr="00B72FEF">
        <w:t>Signature of Student</w:t>
      </w:r>
      <w:r w:rsidRPr="00B72FEF">
        <w:tab/>
      </w:r>
      <w:r w:rsidRPr="00B72FEF">
        <w:tab/>
      </w:r>
      <w:r w:rsidRPr="00B72FEF">
        <w:tab/>
      </w:r>
      <w:r w:rsidRPr="00B72FEF">
        <w:tab/>
      </w:r>
      <w:r w:rsidRPr="00B72FEF">
        <w:tab/>
      </w:r>
      <w:r>
        <w:tab/>
      </w:r>
      <w:r w:rsidRPr="00B72FEF">
        <w:t>Date</w:t>
      </w:r>
    </w:p>
    <w:p w:rsidR="00B72FEF" w:rsidRPr="00B72FEF" w:rsidRDefault="00B72FEF" w:rsidP="00B72FEF"/>
    <w:p w:rsidR="00B72FEF" w:rsidRPr="00B72FEF" w:rsidRDefault="00B72FEF" w:rsidP="00B72FEF"/>
    <w:p w:rsidR="00B72FEF" w:rsidRPr="00B72FEF" w:rsidRDefault="00B72FEF" w:rsidP="00B72FEF">
      <w:r w:rsidRPr="00B72FEF">
        <w:t>____________________________________</w:t>
      </w:r>
      <w:r>
        <w:t>____________</w:t>
      </w:r>
    </w:p>
    <w:p w:rsidR="00B72FEF" w:rsidRPr="00B72FEF" w:rsidRDefault="00B72FEF" w:rsidP="00B72FEF">
      <w:r w:rsidRPr="00B72FEF">
        <w:t>Printed Name of Parent</w:t>
      </w:r>
    </w:p>
    <w:p w:rsidR="00B72FEF" w:rsidRPr="00B72FEF" w:rsidRDefault="00B72FEF" w:rsidP="00B72FEF"/>
    <w:p w:rsidR="00B72FEF" w:rsidRPr="00B72FEF" w:rsidRDefault="00B72FEF" w:rsidP="00B72FEF">
      <w:r w:rsidRPr="00B72FEF">
        <w:tab/>
      </w:r>
      <w:r w:rsidRPr="00B72FEF">
        <w:tab/>
      </w:r>
    </w:p>
    <w:p w:rsidR="00B72FEF" w:rsidRPr="00B72FEF" w:rsidRDefault="00B72FEF" w:rsidP="00B72FEF">
      <w:r w:rsidRPr="00B72FEF">
        <w:t>____________________________________</w:t>
      </w:r>
      <w:r>
        <w:t>_____________</w:t>
      </w:r>
      <w:r>
        <w:tab/>
      </w:r>
      <w:r w:rsidRPr="00B72FEF">
        <w:tab/>
        <w:t>______________</w:t>
      </w:r>
      <w:r>
        <w:t>_________</w:t>
      </w:r>
    </w:p>
    <w:p w:rsidR="00B72FEF" w:rsidRPr="00B72FEF" w:rsidRDefault="00B72FEF" w:rsidP="00B72FEF">
      <w:r w:rsidRPr="00B72FEF">
        <w:t>Signature of Parent</w:t>
      </w:r>
      <w:r w:rsidRPr="00B72FEF">
        <w:tab/>
      </w:r>
      <w:r w:rsidRPr="00B72FEF">
        <w:tab/>
      </w:r>
      <w:r w:rsidRPr="00B72FEF">
        <w:tab/>
      </w:r>
      <w:r w:rsidRPr="00B72FEF">
        <w:tab/>
      </w:r>
      <w:r w:rsidRPr="00B72FEF">
        <w:tab/>
      </w:r>
      <w:r w:rsidRPr="00B72FEF">
        <w:tab/>
        <w:t>Date</w:t>
      </w:r>
    </w:p>
    <w:p w:rsidR="00683CDC" w:rsidRPr="00B72FEF" w:rsidRDefault="00683CDC" w:rsidP="00B72FEF"/>
    <w:p w:rsidR="00683CDC" w:rsidRPr="00683CDC" w:rsidRDefault="00683CDC" w:rsidP="00683CDC"/>
    <w:sectPr w:rsidR="00683CDC" w:rsidRPr="00683CDC" w:rsidSect="009C5353">
      <w:headerReference w:type="first" r:id="rId11"/>
      <w:pgSz w:w="12240" w:h="15840"/>
      <w:pgMar w:top="1440" w:right="1440" w:bottom="720" w:left="1440" w:header="13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353" w:rsidRDefault="009C5353" w:rsidP="00810A69">
      <w:r>
        <w:separator/>
      </w:r>
    </w:p>
  </w:endnote>
  <w:endnote w:type="continuationSeparator" w:id="0">
    <w:p w:rsidR="009C5353" w:rsidRDefault="009C5353" w:rsidP="0081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353" w:rsidRDefault="009C5353" w:rsidP="00810A69">
      <w:r>
        <w:separator/>
      </w:r>
    </w:p>
  </w:footnote>
  <w:footnote w:type="continuationSeparator" w:id="0">
    <w:p w:rsidR="009C5353" w:rsidRDefault="009C5353" w:rsidP="00810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484" w:rsidRPr="00021C0F" w:rsidRDefault="00041782" w:rsidP="00713BBC">
    <w:pPr>
      <w:pStyle w:val="Address"/>
    </w:pPr>
    <w:r>
      <w:rPr>
        <w:noProof/>
      </w:rPr>
      <w:drawing>
        <wp:anchor distT="0" distB="698500" distL="114300" distR="114300" simplePos="0" relativeHeight="251669504" behindDoc="1" locked="0" layoutInCell="1" allowOverlap="1" wp14:anchorId="6280EB97" wp14:editId="62936AE7">
          <wp:simplePos x="0" y="0"/>
          <wp:positionH relativeFrom="column">
            <wp:posOffset>2540</wp:posOffset>
          </wp:positionH>
          <wp:positionV relativeFrom="page">
            <wp:posOffset>633095</wp:posOffset>
          </wp:positionV>
          <wp:extent cx="1322705" cy="351790"/>
          <wp:effectExtent l="0" t="0" r="0" b="381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322705" cy="351790"/>
                  </a:xfrm>
                  <a:prstGeom prst="rect">
                    <a:avLst/>
                  </a:prstGeom>
                </pic:spPr>
              </pic:pic>
            </a:graphicData>
          </a:graphic>
          <wp14:sizeRelH relativeFrom="margin">
            <wp14:pctWidth>0</wp14:pctWidth>
          </wp14:sizeRelH>
          <wp14:sizeRelV relativeFrom="margin">
            <wp14:pctHeight>0</wp14:pctHeight>
          </wp14:sizeRelV>
        </wp:anchor>
      </w:drawing>
    </w:r>
  </w:p>
  <w:p w:rsidR="00EF5484" w:rsidRDefault="00FF68A5" w:rsidP="00810A69">
    <w:r>
      <w:rPr>
        <w:noProof/>
      </w:rPr>
      <w:drawing>
        <wp:anchor distT="0" distB="698500" distL="114300" distR="114300" simplePos="0" relativeHeight="251672576" behindDoc="1" locked="0" layoutInCell="1" allowOverlap="1" wp14:anchorId="12BAC77C" wp14:editId="2B3A9FDC">
          <wp:simplePos x="0" y="0"/>
          <wp:positionH relativeFrom="column">
            <wp:posOffset>0</wp:posOffset>
          </wp:positionH>
          <wp:positionV relativeFrom="page">
            <wp:posOffset>1346200</wp:posOffset>
          </wp:positionV>
          <wp:extent cx="5638800" cy="164465"/>
          <wp:effectExtent l="0" t="0" r="0"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5638800" cy="1644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13E4F"/>
    <w:multiLevelType w:val="hybridMultilevel"/>
    <w:tmpl w:val="3A7E87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4D6440"/>
    <w:multiLevelType w:val="hybridMultilevel"/>
    <w:tmpl w:val="7946F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91729"/>
    <w:multiLevelType w:val="hybridMultilevel"/>
    <w:tmpl w:val="CDDAA2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D3E29DE"/>
    <w:multiLevelType w:val="hybridMultilevel"/>
    <w:tmpl w:val="76505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B8767D"/>
    <w:multiLevelType w:val="hybridMultilevel"/>
    <w:tmpl w:val="D6E6EA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FE108D"/>
    <w:multiLevelType w:val="hybridMultilevel"/>
    <w:tmpl w:val="67BAB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953068A"/>
    <w:multiLevelType w:val="hybridMultilevel"/>
    <w:tmpl w:val="80BAFE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50662E"/>
    <w:multiLevelType w:val="hybridMultilevel"/>
    <w:tmpl w:val="87844E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03F63"/>
    <w:multiLevelType w:val="hybridMultilevel"/>
    <w:tmpl w:val="D81EA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2A3C20"/>
    <w:multiLevelType w:val="hybridMultilevel"/>
    <w:tmpl w:val="97DA1A6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6"/>
  </w:num>
  <w:num w:numId="2">
    <w:abstractNumId w:val="4"/>
  </w:num>
  <w:num w:numId="3">
    <w:abstractNumId w:val="5"/>
  </w:num>
  <w:num w:numId="4">
    <w:abstractNumId w:val="1"/>
  </w:num>
  <w:num w:numId="5">
    <w:abstractNumId w:val="7"/>
  </w:num>
  <w:num w:numId="6">
    <w:abstractNumId w:val="0"/>
  </w:num>
  <w:num w:numId="7">
    <w:abstractNumId w:val="8"/>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53"/>
    <w:rsid w:val="00021C0F"/>
    <w:rsid w:val="00041782"/>
    <w:rsid w:val="000451EF"/>
    <w:rsid w:val="00046D1F"/>
    <w:rsid w:val="00050183"/>
    <w:rsid w:val="00050A57"/>
    <w:rsid w:val="000554F1"/>
    <w:rsid w:val="000565EF"/>
    <w:rsid w:val="000A474A"/>
    <w:rsid w:val="000A71A0"/>
    <w:rsid w:val="000A7A63"/>
    <w:rsid w:val="000F47C2"/>
    <w:rsid w:val="00106F21"/>
    <w:rsid w:val="00123061"/>
    <w:rsid w:val="001369D1"/>
    <w:rsid w:val="001D51E5"/>
    <w:rsid w:val="001E6914"/>
    <w:rsid w:val="001F553B"/>
    <w:rsid w:val="00226CDC"/>
    <w:rsid w:val="00262416"/>
    <w:rsid w:val="00263E90"/>
    <w:rsid w:val="002659E3"/>
    <w:rsid w:val="00272E1F"/>
    <w:rsid w:val="002B184B"/>
    <w:rsid w:val="002C48A0"/>
    <w:rsid w:val="002D6E5D"/>
    <w:rsid w:val="002D79D8"/>
    <w:rsid w:val="002E0968"/>
    <w:rsid w:val="002F16B5"/>
    <w:rsid w:val="00311D10"/>
    <w:rsid w:val="003513F0"/>
    <w:rsid w:val="00354644"/>
    <w:rsid w:val="00360E6C"/>
    <w:rsid w:val="00395A69"/>
    <w:rsid w:val="00397A6C"/>
    <w:rsid w:val="003B6BAD"/>
    <w:rsid w:val="003D3E07"/>
    <w:rsid w:val="004271F7"/>
    <w:rsid w:val="00434F5E"/>
    <w:rsid w:val="0047388A"/>
    <w:rsid w:val="004802A6"/>
    <w:rsid w:val="004B3513"/>
    <w:rsid w:val="004C0E8B"/>
    <w:rsid w:val="004D0607"/>
    <w:rsid w:val="00532910"/>
    <w:rsid w:val="005C34CA"/>
    <w:rsid w:val="005E64D0"/>
    <w:rsid w:val="00604AF6"/>
    <w:rsid w:val="00615B49"/>
    <w:rsid w:val="00633BA5"/>
    <w:rsid w:val="00666807"/>
    <w:rsid w:val="00670F84"/>
    <w:rsid w:val="00674E6C"/>
    <w:rsid w:val="00683CDC"/>
    <w:rsid w:val="006864EF"/>
    <w:rsid w:val="006B1105"/>
    <w:rsid w:val="006B6323"/>
    <w:rsid w:val="006C1750"/>
    <w:rsid w:val="00713BBC"/>
    <w:rsid w:val="007E1AD3"/>
    <w:rsid w:val="007F285B"/>
    <w:rsid w:val="00804D63"/>
    <w:rsid w:val="00810A69"/>
    <w:rsid w:val="0082277C"/>
    <w:rsid w:val="00824245"/>
    <w:rsid w:val="008331A5"/>
    <w:rsid w:val="008370C2"/>
    <w:rsid w:val="0085174A"/>
    <w:rsid w:val="008675DB"/>
    <w:rsid w:val="008C3511"/>
    <w:rsid w:val="008D1633"/>
    <w:rsid w:val="008F02C8"/>
    <w:rsid w:val="008F56BE"/>
    <w:rsid w:val="0098427C"/>
    <w:rsid w:val="0098430B"/>
    <w:rsid w:val="009A4251"/>
    <w:rsid w:val="009B2878"/>
    <w:rsid w:val="009C5353"/>
    <w:rsid w:val="00A30557"/>
    <w:rsid w:val="00A61717"/>
    <w:rsid w:val="00A64FD3"/>
    <w:rsid w:val="00A92437"/>
    <w:rsid w:val="00AF1FC2"/>
    <w:rsid w:val="00B2126D"/>
    <w:rsid w:val="00B307A9"/>
    <w:rsid w:val="00B53985"/>
    <w:rsid w:val="00B6608A"/>
    <w:rsid w:val="00B72FEF"/>
    <w:rsid w:val="00B827D4"/>
    <w:rsid w:val="00BA0F3F"/>
    <w:rsid w:val="00BF3AB2"/>
    <w:rsid w:val="00C22B50"/>
    <w:rsid w:val="00C2310D"/>
    <w:rsid w:val="00C332A0"/>
    <w:rsid w:val="00C447DB"/>
    <w:rsid w:val="00C44F33"/>
    <w:rsid w:val="00C55152"/>
    <w:rsid w:val="00C73EF6"/>
    <w:rsid w:val="00C75DE1"/>
    <w:rsid w:val="00CA13E0"/>
    <w:rsid w:val="00CD398A"/>
    <w:rsid w:val="00CF29BE"/>
    <w:rsid w:val="00D057BC"/>
    <w:rsid w:val="00D32FC8"/>
    <w:rsid w:val="00D35BB8"/>
    <w:rsid w:val="00D9109A"/>
    <w:rsid w:val="00DC3763"/>
    <w:rsid w:val="00DC3DD0"/>
    <w:rsid w:val="00DC7077"/>
    <w:rsid w:val="00E0693F"/>
    <w:rsid w:val="00E37EA0"/>
    <w:rsid w:val="00E50173"/>
    <w:rsid w:val="00EB69AE"/>
    <w:rsid w:val="00ED51B1"/>
    <w:rsid w:val="00EF5484"/>
    <w:rsid w:val="00F67994"/>
    <w:rsid w:val="00FE50B9"/>
    <w:rsid w:val="00FF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9DD8A"/>
  <w15:chartTrackingRefBased/>
  <w15:docId w15:val="{19643A7F-6C87-4865-8508-4DDDBF7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A69"/>
    <w:pPr>
      <w:spacing w:line="230" w:lineRule="auto"/>
    </w:pPr>
    <w:rPr>
      <w:rFonts w:ascii="Segoe UI Light" w:hAnsi="Segoe UI Light" w:cs="Segoe UI Light"/>
      <w:sz w:val="22"/>
    </w:rPr>
  </w:style>
  <w:style w:type="paragraph" w:styleId="Heading1">
    <w:name w:val="heading 1"/>
    <w:basedOn w:val="Normal"/>
    <w:next w:val="Normal"/>
    <w:link w:val="Heading1Char"/>
    <w:qFormat/>
    <w:rsid w:val="00360E6C"/>
    <w:pPr>
      <w:keepNext/>
      <w:keepLines/>
      <w:spacing w:before="240"/>
      <w:outlineLvl w:val="0"/>
    </w:pPr>
    <w:rPr>
      <w:rFonts w:asciiTheme="majorHAnsi" w:eastAsiaTheme="majorEastAsia" w:hAnsiTheme="majorHAnsi" w:cstheme="majorBidi"/>
      <w:color w:val="00448A" w:themeColor="accent1" w:themeShade="BF"/>
      <w:sz w:val="32"/>
      <w:szCs w:val="32"/>
    </w:rPr>
  </w:style>
  <w:style w:type="paragraph" w:styleId="Heading3">
    <w:name w:val="heading 3"/>
    <w:basedOn w:val="Normal"/>
    <w:next w:val="Normal"/>
    <w:link w:val="Heading3Char"/>
    <w:uiPriority w:val="9"/>
    <w:semiHidden/>
    <w:unhideWhenUsed/>
    <w:qFormat/>
    <w:rsid w:val="009C5353"/>
    <w:pPr>
      <w:keepNext/>
      <w:keepLines/>
      <w:spacing w:before="40"/>
      <w:outlineLvl w:val="2"/>
    </w:pPr>
    <w:rPr>
      <w:rFonts w:asciiTheme="majorHAnsi" w:eastAsiaTheme="majorEastAsia" w:hAnsiTheme="majorHAnsi" w:cstheme="majorBidi"/>
      <w:color w:val="002D5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E6C"/>
    <w:rPr>
      <w:rFonts w:asciiTheme="majorHAnsi" w:eastAsiaTheme="majorEastAsia" w:hAnsiTheme="majorHAnsi" w:cstheme="majorBidi"/>
      <w:color w:val="00448A" w:themeColor="accent1" w:themeShade="BF"/>
      <w:sz w:val="32"/>
      <w:szCs w:val="32"/>
    </w:rPr>
  </w:style>
  <w:style w:type="paragraph" w:styleId="Header">
    <w:name w:val="header"/>
    <w:basedOn w:val="Normal"/>
    <w:link w:val="HeaderChar"/>
    <w:uiPriority w:val="99"/>
    <w:unhideWhenUsed/>
    <w:rsid w:val="00C332A0"/>
    <w:pPr>
      <w:tabs>
        <w:tab w:val="center" w:pos="4680"/>
        <w:tab w:val="right" w:pos="9360"/>
      </w:tabs>
      <w:spacing w:line="240" w:lineRule="auto"/>
    </w:pPr>
  </w:style>
  <w:style w:type="character" w:customStyle="1" w:styleId="HeaderChar">
    <w:name w:val="Header Char"/>
    <w:basedOn w:val="DefaultParagraphFont"/>
    <w:link w:val="Header"/>
    <w:uiPriority w:val="99"/>
    <w:rsid w:val="00C332A0"/>
    <w:rPr>
      <w:rFonts w:ascii="Segoe UI Light" w:hAnsi="Segoe UI Light" w:cs="Segoe UI Light"/>
      <w:sz w:val="22"/>
    </w:rPr>
  </w:style>
  <w:style w:type="paragraph" w:styleId="Footer">
    <w:name w:val="footer"/>
    <w:basedOn w:val="Normal"/>
    <w:link w:val="FooterChar"/>
    <w:uiPriority w:val="99"/>
    <w:unhideWhenUsed/>
    <w:rsid w:val="00C332A0"/>
    <w:pPr>
      <w:tabs>
        <w:tab w:val="center" w:pos="4680"/>
        <w:tab w:val="right" w:pos="9360"/>
      </w:tabs>
      <w:spacing w:line="240" w:lineRule="auto"/>
    </w:pPr>
  </w:style>
  <w:style w:type="paragraph" w:customStyle="1" w:styleId="SegoeLightUIbody">
    <w:name w:val="Segoe Light UI body"/>
    <w:basedOn w:val="Normal"/>
    <w:qFormat/>
    <w:rsid w:val="00397A6C"/>
  </w:style>
  <w:style w:type="paragraph" w:customStyle="1" w:styleId="Address">
    <w:name w:val="Address"/>
    <w:basedOn w:val="Normal"/>
    <w:qFormat/>
    <w:rsid w:val="0085174A"/>
    <w:pPr>
      <w:tabs>
        <w:tab w:val="left" w:pos="200"/>
      </w:tabs>
      <w:spacing w:line="226" w:lineRule="auto"/>
    </w:pPr>
    <w:rPr>
      <w:rFonts w:ascii="Segoe UI" w:hAnsi="Segoe UI" w:cs="Segoe UI"/>
      <w:color w:val="000000" w:themeColor="text1"/>
      <w:sz w:val="16"/>
      <w:szCs w:val="16"/>
    </w:rPr>
  </w:style>
  <w:style w:type="character" w:customStyle="1" w:styleId="FooterChar">
    <w:name w:val="Footer Char"/>
    <w:basedOn w:val="DefaultParagraphFont"/>
    <w:link w:val="Footer"/>
    <w:uiPriority w:val="99"/>
    <w:rsid w:val="00C332A0"/>
    <w:rPr>
      <w:rFonts w:ascii="Segoe UI Light" w:hAnsi="Segoe UI Light" w:cs="Segoe UI Light"/>
      <w:sz w:val="22"/>
    </w:rPr>
  </w:style>
  <w:style w:type="paragraph" w:customStyle="1" w:styleId="Entityname">
    <w:name w:val="Entity name"/>
    <w:basedOn w:val="Address"/>
    <w:qFormat/>
    <w:rsid w:val="00713BBC"/>
    <w:rPr>
      <w:b/>
      <w:bCs/>
      <w:color w:val="005CB9" w:themeColor="accent1"/>
    </w:rPr>
  </w:style>
  <w:style w:type="paragraph" w:styleId="ListParagraph">
    <w:name w:val="List Paragraph"/>
    <w:basedOn w:val="Normal"/>
    <w:uiPriority w:val="34"/>
    <w:qFormat/>
    <w:rsid w:val="009C5353"/>
    <w:pPr>
      <w:spacing w:line="240" w:lineRule="auto"/>
      <w:ind w:left="720"/>
    </w:pPr>
    <w:rPr>
      <w:rFonts w:ascii="Calibri" w:eastAsia="Calibri" w:hAnsi="Calibri" w:cs="Times New Roman"/>
      <w:szCs w:val="22"/>
    </w:rPr>
  </w:style>
  <w:style w:type="character" w:customStyle="1" w:styleId="Heading3Char">
    <w:name w:val="Heading 3 Char"/>
    <w:basedOn w:val="DefaultParagraphFont"/>
    <w:link w:val="Heading3"/>
    <w:uiPriority w:val="9"/>
    <w:semiHidden/>
    <w:rsid w:val="009C5353"/>
    <w:rPr>
      <w:rFonts w:asciiTheme="majorHAnsi" w:eastAsiaTheme="majorEastAsia" w:hAnsiTheme="majorHAnsi" w:cstheme="majorBidi"/>
      <w:color w:val="002D5C" w:themeColor="accent1" w:themeShade="7F"/>
    </w:rPr>
  </w:style>
  <w:style w:type="table" w:styleId="TableGrid">
    <w:name w:val="Table Grid"/>
    <w:basedOn w:val="TableNormal"/>
    <w:rsid w:val="009C535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C53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47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manda.mendoza@cookchildrens.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Office%20Shared\Templates\Branded%20General%20Documents\cc_lh_masterbrand_dgt_220616.dotx" TargetMode="External"/></Relationships>
</file>

<file path=word/theme/theme1.xml><?xml version="1.0" encoding="utf-8"?>
<a:theme xmlns:a="http://schemas.openxmlformats.org/drawingml/2006/main" name="Office Theme">
  <a:themeElements>
    <a:clrScheme name="Cook Children's">
      <a:dk1>
        <a:srgbClr val="000000"/>
      </a:dk1>
      <a:lt1>
        <a:srgbClr val="FFFFFF"/>
      </a:lt1>
      <a:dk2>
        <a:srgbClr val="000000"/>
      </a:dk2>
      <a:lt2>
        <a:srgbClr val="FFFFFF"/>
      </a:lt2>
      <a:accent1>
        <a:srgbClr val="005CB9"/>
      </a:accent1>
      <a:accent2>
        <a:srgbClr val="54C8E8"/>
      </a:accent2>
      <a:accent3>
        <a:srgbClr val="2FB88A"/>
      </a:accent3>
      <a:accent4>
        <a:srgbClr val="712A81"/>
      </a:accent4>
      <a:accent5>
        <a:srgbClr val="E04C9B"/>
      </a:accent5>
      <a:accent6>
        <a:srgbClr val="F99D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4059d3-57fa-4a2d-b020-e0932d52c08f">
      <Terms xmlns="http://schemas.microsoft.com/office/infopath/2007/PartnerControls"/>
    </lcf76f155ced4ddcb4097134ff3c332f>
    <TaxCatchAll xmlns="163a33b8-7075-472b-bbb8-e3711ba3e3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08C5EC57C56A46B0F632110C642E00" ma:contentTypeVersion="16" ma:contentTypeDescription="Create a new document." ma:contentTypeScope="" ma:versionID="3f8466cbe289b73e945c96860741108c">
  <xsd:schema xmlns:xsd="http://www.w3.org/2001/XMLSchema" xmlns:xs="http://www.w3.org/2001/XMLSchema" xmlns:p="http://schemas.microsoft.com/office/2006/metadata/properties" xmlns:ns2="a24059d3-57fa-4a2d-b020-e0932d52c08f" xmlns:ns3="163a33b8-7075-472b-bbb8-e3711ba3e389" targetNamespace="http://schemas.microsoft.com/office/2006/metadata/properties" ma:root="true" ma:fieldsID="e6cdad30cf913d9b1a15dda210af4e37" ns2:_="" ns3:_="">
    <xsd:import namespace="a24059d3-57fa-4a2d-b020-e0932d52c08f"/>
    <xsd:import namespace="163a33b8-7075-472b-bbb8-e3711ba3e3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059d3-57fa-4a2d-b020-e0932d52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9ce38d-f98b-41d7-8763-00b2b7663b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3a33b8-7075-472b-bbb8-e3711ba3e3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52e9b4-57b6-45f0-85a3-cbc5ab681af2}" ma:internalName="TaxCatchAll" ma:showField="CatchAllData" ma:web="163a33b8-7075-472b-bbb8-e3711ba3e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D1845-CD70-49C4-B2E8-BAC828342BF3}">
  <ds:schemaRefs>
    <ds:schemaRef ds:uri="http://schemas.microsoft.com/sharepoint/v3/contenttype/forms"/>
  </ds:schemaRefs>
</ds:datastoreItem>
</file>

<file path=customXml/itemProps2.xml><?xml version="1.0" encoding="utf-8"?>
<ds:datastoreItem xmlns:ds="http://schemas.openxmlformats.org/officeDocument/2006/customXml" ds:itemID="{74D0BBDF-8327-4D56-B0F8-FAD1FFD21BD9}">
  <ds:schemaRefs>
    <ds:schemaRef ds:uri="a24059d3-57fa-4a2d-b020-e0932d52c08f"/>
    <ds:schemaRef ds:uri="http://purl.org/dc/elements/1.1/"/>
    <ds:schemaRef ds:uri="163a33b8-7075-472b-bbb8-e3711ba3e389"/>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5909846F-C9CD-4953-8305-12FCF5685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059d3-57fa-4a2d-b020-e0932d52c08f"/>
    <ds:schemaRef ds:uri="163a33b8-7075-472b-bbb8-e3711ba3e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cc_lh_masterbrand_dgt_220616</Template>
  <TotalTime>6714</TotalTime>
  <Pages>5</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Suda</dc:creator>
  <cp:keywords/>
  <dc:description/>
  <cp:lastModifiedBy>Jill Suda</cp:lastModifiedBy>
  <cp:revision>5</cp:revision>
  <dcterms:created xsi:type="dcterms:W3CDTF">2024-01-22T14:31:00Z</dcterms:created>
  <dcterms:modified xsi:type="dcterms:W3CDTF">2024-02-05T16:06:00Z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0x010100DA57748F7B623445B3F59DE97D39AF9E</vt:lpwstr>
  </property>
  <property fmtid="{D5CDD505-2E9C-101B-9397-08002B2CF9AE}" pid="3" name="MediaServiceImageTags">
    <vt:lpwstr/>
  </property>
</Properties>
</file>